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4E400" w14:textId="77777777" w:rsidR="0068442B" w:rsidRDefault="0068442B" w:rsidP="0068442B">
      <w:bookmarkStart w:id="0" w:name="_Toc394323815"/>
      <w:bookmarkStart w:id="1" w:name="_Toc53756728"/>
      <w:bookmarkStart w:id="2" w:name="PartA"/>
    </w:p>
    <w:p w14:paraId="49BBC3F1" w14:textId="77777777" w:rsidR="0068442B" w:rsidRDefault="0068442B" w:rsidP="0068442B">
      <w:pPr>
        <w:jc w:val="both"/>
        <w:rPr>
          <w:sz w:val="24"/>
        </w:rPr>
      </w:pPr>
    </w:p>
    <w:p w14:paraId="4358DCC7" w14:textId="77777777" w:rsidR="0068442B" w:rsidRPr="00562978" w:rsidRDefault="0068442B" w:rsidP="0068442B">
      <w:pPr>
        <w:spacing w:after="0" w:line="259" w:lineRule="auto"/>
        <w:ind w:right="5"/>
        <w:rPr>
          <w:rFonts w:eastAsia="Arial" w:cs="Arial"/>
          <w:b/>
          <w:sz w:val="56"/>
          <w:szCs w:val="56"/>
        </w:rPr>
      </w:pPr>
      <w:r w:rsidRPr="00562978">
        <w:rPr>
          <w:rFonts w:eastAsia="Arial" w:cs="Arial"/>
          <w:noProof/>
        </w:rPr>
        <mc:AlternateContent>
          <mc:Choice Requires="wps">
            <w:drawing>
              <wp:anchor distT="0" distB="0" distL="114300" distR="114300" simplePos="0" relativeHeight="251660288" behindDoc="0" locked="0" layoutInCell="0" allowOverlap="1" wp14:anchorId="220A835D" wp14:editId="20B39CD2">
                <wp:simplePos x="0" y="0"/>
                <wp:positionH relativeFrom="page">
                  <wp:posOffset>480060</wp:posOffset>
                </wp:positionH>
                <wp:positionV relativeFrom="margin">
                  <wp:posOffset>691515</wp:posOffset>
                </wp:positionV>
                <wp:extent cx="4429125" cy="2278380"/>
                <wp:effectExtent l="133350" t="133350" r="123825" b="121920"/>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9125" cy="2278380"/>
                        </a:xfrm>
                        <a:prstGeom prst="roundRect">
                          <a:avLst>
                            <a:gd name="adj" fmla="val 10859"/>
                          </a:avLst>
                        </a:prstGeom>
                        <a:solidFill>
                          <a:srgbClr val="FFFFFF"/>
                        </a:solidFill>
                        <a:ln w="57150">
                          <a:solidFill>
                            <a:srgbClr val="CC6600"/>
                          </a:solidFill>
                          <a:round/>
                          <a:headEnd/>
                          <a:tailEnd/>
                        </a:ln>
                        <a:effectLst>
                          <a:glow rad="50800">
                            <a:sysClr val="window" lastClr="FFFFFF"/>
                          </a:glow>
                          <a:outerShdw blurRad="50800" dist="38100" dir="13500000" algn="br" rotWithShape="0">
                            <a:srgbClr val="C00000">
                              <a:alpha val="40000"/>
                            </a:srgbClr>
                          </a:outerShdw>
                        </a:effectLst>
                        <a:extLst/>
                      </wps:spPr>
                      <wps:txbx>
                        <w:txbxContent>
                          <w:p w14:paraId="21709B7F" w14:textId="3B879375" w:rsidR="0068442B" w:rsidRDefault="0068442B" w:rsidP="0068442B">
                            <w:pPr>
                              <w:spacing w:after="0"/>
                              <w:rPr>
                                <w:rFonts w:ascii="Cambria" w:hAnsi="Cambria"/>
                                <w:b/>
                                <w:iCs/>
                                <w:color w:val="E36C0A" w:themeColor="accent6" w:themeShade="BF"/>
                                <w:sz w:val="72"/>
                                <w:szCs w:val="72"/>
                              </w:rPr>
                            </w:pPr>
                            <w:r>
                              <w:rPr>
                                <w:rFonts w:ascii="Cambria" w:hAnsi="Cambria"/>
                                <w:b/>
                                <w:iCs/>
                                <w:color w:val="E36C0A" w:themeColor="accent6" w:themeShade="BF"/>
                                <w:sz w:val="72"/>
                                <w:szCs w:val="72"/>
                              </w:rPr>
                              <w:t>Whistleblowing Policy</w:t>
                            </w:r>
                          </w:p>
                          <w:p w14:paraId="5B30BA48" w14:textId="38F36A51" w:rsidR="0068442B" w:rsidRPr="0068442B" w:rsidRDefault="0068442B" w:rsidP="0068442B">
                            <w:pPr>
                              <w:spacing w:after="0"/>
                              <w:rPr>
                                <w:rFonts w:ascii="Cambria" w:hAnsi="Cambria"/>
                                <w:b/>
                                <w:iCs/>
                                <w:color w:val="E36C0A" w:themeColor="accent6" w:themeShade="BF"/>
                                <w:sz w:val="72"/>
                                <w:szCs w:val="72"/>
                              </w:rPr>
                            </w:pPr>
                            <w:r>
                              <w:rPr>
                                <w:rFonts w:ascii="Cambria" w:hAnsi="Cambria"/>
                                <w:b/>
                                <w:iCs/>
                                <w:color w:val="E36C0A" w:themeColor="accent6" w:themeShade="BF"/>
                                <w:sz w:val="72"/>
                                <w:szCs w:val="72"/>
                              </w:rPr>
                              <w:t>July 2023</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220A835D" id="AutoShape 2" o:spid="_x0000_s1026" style="position:absolute;margin-left:37.8pt;margin-top:54.45pt;width:348.75pt;height:179.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" o:allowincell="f" strokecolor="#c60" strokeweight="4.5pt">
                <v:shadow on="t" color="#c00000" opacity="26214f" origin=".5,.5" offset="-.74836mm,-.74836mm"/>
                <v:textbox inset=",,36pt,18pt">
                  <w:txbxContent>
                    <w:p w14:paraId="21709B7F" w14:textId="3B879375" w:rsidR="0068442B" w:rsidRDefault="0068442B" w:rsidP="0068442B">
                      <w:pPr>
                        <w:spacing w:after="0"/>
                        <w:rPr>
                          <w:rFonts w:ascii="Cambria" w:hAnsi="Cambria"/>
                          <w:b/>
                          <w:iCs/>
                          <w:color w:val="E36C0A" w:themeColor="accent6" w:themeShade="BF"/>
                          <w:sz w:val="72"/>
                          <w:szCs w:val="72"/>
                        </w:rPr>
                      </w:pPr>
                      <w:r>
                        <w:rPr>
                          <w:rFonts w:ascii="Cambria" w:hAnsi="Cambria"/>
                          <w:b/>
                          <w:iCs/>
                          <w:color w:val="E36C0A" w:themeColor="accent6" w:themeShade="BF"/>
                          <w:sz w:val="72"/>
                          <w:szCs w:val="72"/>
                        </w:rPr>
                        <w:t>Whistleblowing Policy</w:t>
                      </w:r>
                    </w:p>
                    <w:p w14:paraId="5B30BA48" w14:textId="38F36A51" w:rsidR="0068442B" w:rsidRPr="0068442B" w:rsidRDefault="0068442B" w:rsidP="0068442B">
                      <w:pPr>
                        <w:spacing w:after="0"/>
                        <w:rPr>
                          <w:rFonts w:ascii="Cambria" w:hAnsi="Cambria"/>
                          <w:b/>
                          <w:iCs/>
                          <w:color w:val="E36C0A" w:themeColor="accent6" w:themeShade="BF"/>
                          <w:sz w:val="72"/>
                          <w:szCs w:val="72"/>
                        </w:rPr>
                      </w:pPr>
                      <w:r>
                        <w:rPr>
                          <w:rFonts w:ascii="Cambria" w:hAnsi="Cambria"/>
                          <w:b/>
                          <w:iCs/>
                          <w:color w:val="E36C0A" w:themeColor="accent6" w:themeShade="BF"/>
                          <w:sz w:val="72"/>
                          <w:szCs w:val="72"/>
                        </w:rPr>
                        <w:t>July 2023</w:t>
                      </w:r>
                    </w:p>
                  </w:txbxContent>
                </v:textbox>
                <w10:wrap type="square" anchorx="page" anchory="margin"/>
              </v:roundrect>
            </w:pict>
          </mc:Fallback>
        </mc:AlternateContent>
      </w:r>
    </w:p>
    <w:p w14:paraId="431A8B2B" w14:textId="77777777" w:rsidR="0068442B" w:rsidRPr="00562978" w:rsidRDefault="0068442B" w:rsidP="0068442B">
      <w:pPr>
        <w:rPr>
          <w:rFonts w:eastAsia="Arial" w:cs="Arial"/>
          <w:b/>
          <w:color w:val="525252"/>
        </w:rPr>
      </w:pPr>
    </w:p>
    <w:p w14:paraId="6C59D865" w14:textId="77777777" w:rsidR="0068442B" w:rsidRPr="00562978" w:rsidRDefault="0068442B" w:rsidP="0068442B">
      <w:pPr>
        <w:spacing w:after="112" w:line="259" w:lineRule="auto"/>
        <w:ind w:left="83"/>
        <w:jc w:val="center"/>
        <w:rPr>
          <w:rFonts w:eastAsia="Arial" w:cs="Arial"/>
          <w:b/>
          <w:color w:val="525252"/>
        </w:rPr>
      </w:pPr>
    </w:p>
    <w:p w14:paraId="4DCF8A7C" w14:textId="77777777" w:rsidR="0068442B" w:rsidRPr="00562978" w:rsidRDefault="0068442B" w:rsidP="0068442B">
      <w:pPr>
        <w:spacing w:after="112" w:line="259" w:lineRule="auto"/>
        <w:ind w:left="83"/>
        <w:jc w:val="center"/>
        <w:rPr>
          <w:rFonts w:ascii="Comic Sans MS" w:eastAsia="Arial" w:hAnsi="Comic Sans MS" w:cs="Arial"/>
        </w:rPr>
      </w:pPr>
    </w:p>
    <w:p w14:paraId="2E009130" w14:textId="77777777" w:rsidR="0068442B" w:rsidRPr="00562978" w:rsidRDefault="0068442B" w:rsidP="0068442B">
      <w:pPr>
        <w:spacing w:after="112" w:line="259" w:lineRule="auto"/>
        <w:ind w:left="83"/>
        <w:jc w:val="center"/>
        <w:rPr>
          <w:rFonts w:ascii="Comic Sans MS" w:eastAsia="Arial" w:hAnsi="Comic Sans MS" w:cs="Arial"/>
        </w:rPr>
      </w:pPr>
    </w:p>
    <w:p w14:paraId="66CEA59E" w14:textId="77777777" w:rsidR="0068442B" w:rsidRPr="00562978" w:rsidRDefault="0068442B" w:rsidP="0068442B">
      <w:pPr>
        <w:spacing w:after="112" w:line="259" w:lineRule="auto"/>
        <w:ind w:left="83"/>
        <w:jc w:val="center"/>
        <w:rPr>
          <w:rFonts w:ascii="Comic Sans MS" w:eastAsia="Arial" w:hAnsi="Comic Sans MS" w:cs="Arial"/>
        </w:rPr>
      </w:pPr>
    </w:p>
    <w:p w14:paraId="20B48DAB" w14:textId="77777777" w:rsidR="0068442B" w:rsidRPr="00562978" w:rsidRDefault="0068442B" w:rsidP="0068442B">
      <w:pPr>
        <w:spacing w:after="112" w:line="259" w:lineRule="auto"/>
        <w:ind w:left="83"/>
        <w:jc w:val="center"/>
        <w:rPr>
          <w:rFonts w:ascii="Comic Sans MS" w:eastAsia="Arial" w:hAnsi="Comic Sans MS" w:cs="Arial"/>
        </w:rPr>
      </w:pPr>
    </w:p>
    <w:p w14:paraId="49ABA8D8" w14:textId="77777777" w:rsidR="0068442B" w:rsidRPr="00562978" w:rsidRDefault="0068442B" w:rsidP="0068442B">
      <w:pPr>
        <w:spacing w:after="112" w:line="259" w:lineRule="auto"/>
        <w:ind w:left="83"/>
        <w:jc w:val="center"/>
        <w:rPr>
          <w:rFonts w:ascii="Comic Sans MS" w:eastAsia="Arial" w:hAnsi="Comic Sans MS" w:cs="Arial"/>
        </w:rPr>
      </w:pPr>
    </w:p>
    <w:p w14:paraId="59794A7F" w14:textId="77777777" w:rsidR="0068442B" w:rsidRPr="00562978" w:rsidRDefault="0068442B" w:rsidP="0068442B">
      <w:pPr>
        <w:spacing w:after="112" w:line="259" w:lineRule="auto"/>
        <w:ind w:left="83"/>
        <w:jc w:val="center"/>
        <w:rPr>
          <w:rFonts w:ascii="Comic Sans MS" w:eastAsia="Arial" w:hAnsi="Comic Sans MS" w:cs="Arial"/>
        </w:rPr>
      </w:pPr>
    </w:p>
    <w:p w14:paraId="1D2BD6C9" w14:textId="77777777" w:rsidR="0068442B" w:rsidRPr="00562978" w:rsidRDefault="0068442B" w:rsidP="0068442B">
      <w:pPr>
        <w:spacing w:after="112" w:line="259" w:lineRule="auto"/>
        <w:ind w:left="83"/>
        <w:jc w:val="center"/>
        <w:rPr>
          <w:rFonts w:ascii="Comic Sans MS" w:eastAsia="Arial" w:hAnsi="Comic Sans MS" w:cs="Arial"/>
        </w:rPr>
      </w:pPr>
    </w:p>
    <w:p w14:paraId="35DB9F08"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44"/>
          <w:szCs w:val="44"/>
        </w:rPr>
      </w:pPr>
    </w:p>
    <w:p w14:paraId="4570D0B8"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44"/>
          <w:szCs w:val="44"/>
        </w:rPr>
      </w:pPr>
    </w:p>
    <w:p w14:paraId="14040261" w14:textId="77777777" w:rsidR="0068442B" w:rsidRPr="00562978" w:rsidRDefault="0068442B" w:rsidP="0068442B">
      <w:pPr>
        <w:spacing w:after="3" w:line="248" w:lineRule="auto"/>
        <w:ind w:left="10" w:hanging="10"/>
        <w:rPr>
          <w:rFonts w:eastAsia="Arial" w:cs="Arial"/>
          <w:sz w:val="16"/>
          <w:szCs w:val="16"/>
        </w:rPr>
      </w:pPr>
    </w:p>
    <w:p w14:paraId="78DC0D6A"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6"/>
          <w:szCs w:val="16"/>
        </w:rPr>
      </w:pPr>
    </w:p>
    <w:p w14:paraId="2CFB94F8"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44"/>
          <w:szCs w:val="44"/>
        </w:rPr>
      </w:pPr>
    </w:p>
    <w:p w14:paraId="4A8EB281" w14:textId="77777777" w:rsidR="0068442B" w:rsidRPr="00562978" w:rsidRDefault="0068442B" w:rsidP="0068442B">
      <w:pPr>
        <w:spacing w:after="3" w:line="248" w:lineRule="auto"/>
        <w:ind w:left="10" w:hanging="10"/>
        <w:rPr>
          <w:rFonts w:eastAsia="Arial" w:cs="Arial"/>
        </w:rPr>
      </w:pPr>
    </w:p>
    <w:p w14:paraId="5F62D27B"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p>
    <w:p w14:paraId="6D31ADCB"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p>
    <w:p w14:paraId="25E54147"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p>
    <w:p w14:paraId="6706166F"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p>
    <w:p w14:paraId="6F9791C3"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p>
    <w:p w14:paraId="24BFE632" w14:textId="77777777"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p>
    <w:p w14:paraId="70EEC57B" w14:textId="03E14F3C" w:rsidR="0068442B" w:rsidRPr="00562978" w:rsidRDefault="0068442B" w:rsidP="0068442B">
      <w:pPr>
        <w:keepNext/>
        <w:keepLines/>
        <w:spacing w:before="240" w:after="0" w:line="248" w:lineRule="auto"/>
        <w:ind w:left="10" w:hanging="10"/>
        <w:jc w:val="center"/>
        <w:outlineLvl w:val="0"/>
        <w:rPr>
          <w:rFonts w:eastAsiaTheme="majorEastAsia" w:cs="Arial"/>
          <w:b/>
          <w:sz w:val="18"/>
          <w:szCs w:val="18"/>
        </w:rPr>
      </w:pPr>
      <w:r w:rsidRPr="00562978">
        <w:rPr>
          <w:rFonts w:eastAsia="Arial" w:cs="Arial"/>
          <w:noProof/>
        </w:rPr>
        <mc:AlternateContent>
          <mc:Choice Requires="wps">
            <w:drawing>
              <wp:anchor distT="0" distB="0" distL="114300" distR="114300" simplePos="0" relativeHeight="251661312" behindDoc="0" locked="0" layoutInCell="1" allowOverlap="1" wp14:anchorId="2693F879" wp14:editId="02B15DEC">
                <wp:simplePos x="0" y="0"/>
                <wp:positionH relativeFrom="column">
                  <wp:posOffset>3147060</wp:posOffset>
                </wp:positionH>
                <wp:positionV relativeFrom="paragraph">
                  <wp:posOffset>161925</wp:posOffset>
                </wp:positionV>
                <wp:extent cx="2979420" cy="914400"/>
                <wp:effectExtent l="0" t="0" r="11430" b="19050"/>
                <wp:wrapNone/>
                <wp:docPr id="6" name="Text Box 6"/>
                <wp:cNvGraphicFramePr/>
                <a:graphic xmlns:a="http://schemas.openxmlformats.org/drawingml/2006/main">
                  <a:graphicData uri="http://schemas.microsoft.com/office/word/2010/wordprocessingShape">
                    <wps:wsp>
                      <wps:cNvSpPr txBox="1"/>
                      <wps:spPr>
                        <a:xfrm>
                          <a:off x="0" y="0"/>
                          <a:ext cx="2979420" cy="914400"/>
                        </a:xfrm>
                        <a:prstGeom prst="rect">
                          <a:avLst/>
                        </a:prstGeom>
                        <a:solidFill>
                          <a:srgbClr val="FFC000"/>
                        </a:solidFill>
                        <a:ln w="6350">
                          <a:solidFill>
                            <a:srgbClr val="FFC000"/>
                          </a:solidFill>
                        </a:ln>
                        <a:effectLst/>
                      </wps:spPr>
                      <wps:txbx>
                        <w:txbxContent>
                          <w:p w14:paraId="780A1BEB" w14:textId="77777777" w:rsidR="0068442B" w:rsidRPr="00234FB1" w:rsidRDefault="0068442B" w:rsidP="0068442B">
                            <w:pPr>
                              <w:jc w:val="center"/>
                              <w:rPr>
                                <w:b/>
                                <w:color w:val="632423" w:themeColor="accent2" w:themeShade="80"/>
                                <w:sz w:val="48"/>
                                <w:szCs w:val="48"/>
                              </w:rPr>
                            </w:pPr>
                            <w:r w:rsidRPr="00234FB1">
                              <w:rPr>
                                <w:rFonts w:eastAsia="Calibri"/>
                                <w:b/>
                                <w:smallCaps/>
                                <w:color w:val="632423" w:themeColor="accent2" w:themeShade="80"/>
                                <w:sz w:val="48"/>
                                <w:szCs w:val="48"/>
                              </w:rPr>
                              <w:t>ORCHARD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93F879" id="_x0000_t202" coordsize="21600,21600" o:spt="202" path="m,l,21600r21600,l21600,xe">
                <v:stroke joinstyle="miter"/>
                <v:path gradientshapeok="t" o:connecttype="rect"/>
              </v:shapetype>
              <v:shape id="Text Box 6" o:spid="_x0000_s1027" type="#_x0000_t202" style="position:absolute;left:0;text-align:left;margin-left:247.8pt;margin-top:12.75pt;width:234.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" fillcolor="#ffc000" strokecolor="#ffc000" strokeweight=".5pt">
                <v:textbox>
                  <w:txbxContent>
                    <w:p w14:paraId="780A1BEB" w14:textId="77777777" w:rsidR="0068442B" w:rsidRPr="00234FB1" w:rsidRDefault="0068442B" w:rsidP="0068442B">
                      <w:pPr>
                        <w:jc w:val="center"/>
                        <w:rPr>
                          <w:b/>
                          <w:color w:val="632423" w:themeColor="accent2" w:themeShade="80"/>
                          <w:sz w:val="48"/>
                          <w:szCs w:val="48"/>
                        </w:rPr>
                      </w:pPr>
                      <w:r w:rsidRPr="00234FB1">
                        <w:rPr>
                          <w:rFonts w:eastAsia="Calibri"/>
                          <w:b/>
                          <w:smallCaps/>
                          <w:color w:val="632423" w:themeColor="accent2" w:themeShade="80"/>
                          <w:sz w:val="48"/>
                          <w:szCs w:val="48"/>
                        </w:rPr>
                        <w:t>ORCHARD ACADEMY TRUST</w:t>
                      </w:r>
                    </w:p>
                  </w:txbxContent>
                </v:textbox>
              </v:shape>
            </w:pict>
          </mc:Fallback>
        </mc:AlternateContent>
      </w:r>
    </w:p>
    <w:p w14:paraId="131AFE2A" w14:textId="6392700B" w:rsidR="0068442B" w:rsidRPr="00562978" w:rsidRDefault="0068442B" w:rsidP="0068442B">
      <w:pPr>
        <w:spacing w:after="3" w:line="248" w:lineRule="auto"/>
        <w:ind w:left="10" w:hanging="10"/>
        <w:rPr>
          <w:rFonts w:eastAsia="Arial" w:cs="Arial"/>
        </w:rPr>
      </w:pPr>
    </w:p>
    <w:p w14:paraId="0D955C1D" w14:textId="26E7387F" w:rsidR="0068442B" w:rsidRPr="00562978" w:rsidRDefault="0068442B" w:rsidP="0068442B">
      <w:pPr>
        <w:spacing w:after="3" w:line="248" w:lineRule="auto"/>
        <w:ind w:left="10" w:hanging="10"/>
        <w:rPr>
          <w:rFonts w:eastAsia="Arial" w:cs="Arial"/>
        </w:rPr>
      </w:pPr>
    </w:p>
    <w:p w14:paraId="35FB899F" w14:textId="77777777" w:rsidR="0068442B" w:rsidRPr="00562978" w:rsidRDefault="0068442B" w:rsidP="0068442B">
      <w:pPr>
        <w:spacing w:after="3" w:line="248" w:lineRule="auto"/>
        <w:ind w:left="10" w:hanging="10"/>
        <w:rPr>
          <w:rFonts w:eastAsia="Arial" w:cs="Arial"/>
        </w:rPr>
      </w:pPr>
    </w:p>
    <w:sdt>
      <w:sdtPr>
        <w:rPr>
          <w:rFonts w:eastAsia="Arial" w:cs="Arial"/>
          <w:color w:val="000000" w:themeColor="text1"/>
          <w:sz w:val="32"/>
          <w:szCs w:val="32"/>
        </w:rPr>
        <w:id w:val="-433513427"/>
        <w:docPartObj>
          <w:docPartGallery w:val="Cover Pages"/>
          <w:docPartUnique/>
        </w:docPartObj>
      </w:sdtPr>
      <w:sdtEndPr>
        <w:rPr>
          <w:color w:val="000000"/>
          <w:sz w:val="20"/>
          <w:szCs w:val="20"/>
        </w:rPr>
      </w:sdtEndPr>
      <w:sdtContent>
        <w:p w14:paraId="0DDB5E60" w14:textId="2D6B9449" w:rsidR="0068442B" w:rsidRPr="00562978" w:rsidRDefault="0068442B" w:rsidP="0068442B">
          <w:pPr>
            <w:spacing w:after="3" w:line="248" w:lineRule="auto"/>
            <w:ind w:left="10" w:hanging="10"/>
            <w:rPr>
              <w:rFonts w:eastAsia="Arial" w:cs="Arial"/>
              <w:color w:val="000000" w:themeColor="text1"/>
              <w:sz w:val="32"/>
              <w:szCs w:val="32"/>
            </w:rPr>
          </w:pPr>
          <w:r w:rsidRPr="00562978">
            <w:rPr>
              <w:rFonts w:eastAsia="Arial" w:cs="Arial"/>
              <w:noProof/>
              <w:color w:val="C00000"/>
            </w:rPr>
            <mc:AlternateContent>
              <mc:Choice Requires="wpg">
                <w:drawing>
                  <wp:anchor distT="0" distB="0" distL="114300" distR="114300" simplePos="0" relativeHeight="251659264" behindDoc="0" locked="0" layoutInCell="0" allowOverlap="1" wp14:anchorId="1C2B6ADB" wp14:editId="48AF1F29">
                    <wp:simplePos x="0" y="0"/>
                    <wp:positionH relativeFrom="page">
                      <wp:posOffset>3429000</wp:posOffset>
                    </wp:positionH>
                    <wp:positionV relativeFrom="page">
                      <wp:posOffset>38100</wp:posOffset>
                    </wp:positionV>
                    <wp:extent cx="5932805" cy="10667365"/>
                    <wp:effectExtent l="0" t="0" r="0" b="635"/>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2805" cy="10667365"/>
                              <a:chOff x="8375" y="-28"/>
                              <a:chExt cx="4693" cy="16026"/>
                            </a:xfrm>
                            <a:solidFill>
                              <a:srgbClr val="CC6600"/>
                            </a:solidFill>
                          </wpg:grpSpPr>
                          <wps:wsp>
                            <wps:cNvPr id="365" name="Rectangle 365"/>
                            <wps:cNvSpPr>
                              <a:spLocks noChangeArrowheads="1"/>
                            </wps:cNvSpPr>
                            <wps:spPr bwMode="auto">
                              <a:xfrm>
                                <a:off x="8375" y="-28"/>
                                <a:ext cx="4693" cy="16026"/>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8" name="Rectangle 9"/>
                            <wps:cNvSpPr>
                              <a:spLocks noChangeArrowheads="1"/>
                            </wps:cNvSpPr>
                            <wps:spPr bwMode="auto">
                              <a:xfrm>
                                <a:off x="8707" y="6054"/>
                                <a:ext cx="4061" cy="7154"/>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6DDFCD5" w14:textId="77777777" w:rsidR="0068442B" w:rsidRDefault="0068442B" w:rsidP="0068442B">
                                  <w:pPr>
                                    <w:pStyle w:val="NoSpacing"/>
                                    <w:spacing w:line="360" w:lineRule="auto"/>
                                    <w:rPr>
                                      <w:color w:val="FFFFFF" w:themeColor="background1"/>
                                    </w:rPr>
                                  </w:pPr>
                                  <w:r w:rsidRPr="009E3465">
                                    <w:rPr>
                                      <w:noProof/>
                                    </w:rPr>
                                    <w:drawing>
                                      <wp:inline distT="0" distB="0" distL="0" distR="0" wp14:anchorId="7D3957F5" wp14:editId="1BF05761">
                                        <wp:extent cx="29718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3714750"/>
                                                </a:xfrm>
                                                <a:prstGeom prst="rect">
                                                  <a:avLst/>
                                                </a:prstGeom>
                                                <a:noFill/>
                                                <a:ln>
                                                  <a:noFill/>
                                                </a:ln>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2B6ADB" id="Group 14" o:spid="_x0000_s1028" style="position:absolute;left:0;text-align:left;margin-left:270pt;margin-top:3pt;width:467.15pt;height:839.95pt;z-index:251659264;mso-position-horizontal-relative:page;mso-position-vertical-relative:page" coordorigin="8375,-28" coordsize="4693,16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" o:allowincell="f">
                    <v:rect id="Rectangle 365" o:spid="_x0000_s1029" style="position:absolute;left:8375;top:-28;width:4693;height:16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" filled="f" stroked="f" strokecolor="#d8d8d8"/>
                    <v:rect id="Rectangle 9" o:spid="_x0000_s1030" style="position:absolute;left:8707;top:6054;width:4061;height:715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" filled="f" stroked="f" strokecolor="white" strokeweight="1pt">
                      <v:shadow color="#d8d8d8" offset="3pt,3pt"/>
                      <v:textbox inset="28.8pt,14.4pt,14.4pt,14.4pt">
                        <w:txbxContent>
                          <w:p w14:paraId="36DDFCD5" w14:textId="77777777" w:rsidR="0068442B" w:rsidRDefault="0068442B" w:rsidP="0068442B">
                            <w:pPr>
                              <w:pStyle w:val="NoSpacing"/>
                              <w:spacing w:line="360" w:lineRule="auto"/>
                              <w:rPr>
                                <w:color w:val="FFFFFF" w:themeColor="background1"/>
                              </w:rPr>
                            </w:pPr>
                            <w:r w:rsidRPr="009E3465">
                              <w:rPr>
                                <w:noProof/>
                              </w:rPr>
                              <w:drawing>
                                <wp:inline distT="0" distB="0" distL="0" distR="0" wp14:anchorId="7D3957F5" wp14:editId="1BF05761">
                                  <wp:extent cx="29718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3714750"/>
                                          </a:xfrm>
                                          <a:prstGeom prst="rect">
                                            <a:avLst/>
                                          </a:prstGeom>
                                          <a:noFill/>
                                          <a:ln>
                                            <a:noFill/>
                                          </a:ln>
                                        </pic:spPr>
                                      </pic:pic>
                                    </a:graphicData>
                                  </a:graphic>
                                </wp:inline>
                              </w:drawing>
                            </w:r>
                          </w:p>
                        </w:txbxContent>
                      </v:textbox>
                    </v:rect>
                    <w10:wrap anchorx="page" anchory="page"/>
                  </v:group>
                </w:pict>
              </mc:Fallback>
            </mc:AlternateContent>
          </w:r>
          <w:r w:rsidRPr="00562978">
            <w:rPr>
              <w:rFonts w:eastAsia="Arial" w:cs="Arial"/>
              <w:noProof/>
              <w:color w:val="EEECE1" w:themeColor="background2"/>
              <w:sz w:val="32"/>
              <w:szCs w:val="32"/>
            </w:rPr>
            <w:t xml:space="preserve"> </w:t>
          </w:r>
        </w:p>
        <w:p w14:paraId="33C03289" w14:textId="77777777" w:rsidR="0068442B" w:rsidRPr="00562978" w:rsidRDefault="0068442B" w:rsidP="0068442B">
          <w:pPr>
            <w:spacing w:after="3" w:line="248" w:lineRule="auto"/>
            <w:ind w:left="10" w:hanging="10"/>
            <w:rPr>
              <w:rFonts w:eastAsia="Arial" w:cs="Arial"/>
            </w:rPr>
          </w:pPr>
        </w:p>
        <w:p w14:paraId="6F5F8B4E" w14:textId="77777777" w:rsidR="0068442B" w:rsidRPr="00562978" w:rsidRDefault="0068442B" w:rsidP="0068442B">
          <w:pPr>
            <w:spacing w:after="3" w:line="248" w:lineRule="auto"/>
            <w:ind w:left="10" w:hanging="10"/>
            <w:rPr>
              <w:rFonts w:eastAsia="Arial" w:cs="Arial"/>
            </w:rPr>
          </w:pPr>
        </w:p>
        <w:p w14:paraId="3F7031DD" w14:textId="77777777" w:rsidR="0068442B" w:rsidRPr="00562978" w:rsidRDefault="0068442B" w:rsidP="0068442B">
          <w:pPr>
            <w:spacing w:after="3" w:line="248" w:lineRule="auto"/>
            <w:ind w:left="10" w:hanging="10"/>
            <w:rPr>
              <w:rFonts w:eastAsia="Arial" w:cs="Arial"/>
            </w:rPr>
          </w:pPr>
        </w:p>
        <w:p w14:paraId="4E35AEF2" w14:textId="77777777" w:rsidR="0068442B" w:rsidRPr="00562978" w:rsidRDefault="0068442B" w:rsidP="0068442B">
          <w:pPr>
            <w:spacing w:after="3" w:line="248" w:lineRule="auto"/>
            <w:rPr>
              <w:rFonts w:eastAsia="Arial" w:cs="Arial"/>
            </w:rPr>
          </w:pPr>
        </w:p>
        <w:p w14:paraId="798FB8D4" w14:textId="7C855493" w:rsidR="0068442B" w:rsidRDefault="0068442B" w:rsidP="0068442B">
          <w:pPr>
            <w:widowControl w:val="0"/>
            <w:autoSpaceDE w:val="0"/>
            <w:autoSpaceDN w:val="0"/>
            <w:spacing w:after="0" w:line="240" w:lineRule="auto"/>
            <w:rPr>
              <w:rFonts w:ascii="Trebuchet MS" w:eastAsia="MS Gothic" w:hAnsi="Trebuchet MS" w:cs="Times New Roman"/>
              <w:b/>
              <w:bCs/>
              <w:color w:val="67BD91"/>
              <w:kern w:val="0"/>
              <w:sz w:val="28"/>
              <w:szCs w:val="28"/>
              <w:lang w:val="en-US" w:eastAsia="ja-JP"/>
              <w14:ligatures w14:val="none"/>
              <w14:cntxtAlts w14:val="0"/>
            </w:rPr>
          </w:pPr>
        </w:p>
      </w:sdtContent>
    </w:sdt>
    <w:p w14:paraId="6A71BE4B" w14:textId="77777777" w:rsidR="0068442B" w:rsidRDefault="0068442B">
      <w:pPr>
        <w:widowControl w:val="0"/>
        <w:autoSpaceDE w:val="0"/>
        <w:autoSpaceDN w:val="0"/>
        <w:spacing w:after="0" w:line="240" w:lineRule="auto"/>
        <w:rPr>
          <w:rFonts w:ascii="Trebuchet MS" w:eastAsia="MS Gothic" w:hAnsi="Trebuchet MS" w:cs="Times New Roman"/>
          <w:b/>
          <w:bCs/>
          <w:color w:val="67BD91"/>
          <w:kern w:val="0"/>
          <w:sz w:val="28"/>
          <w:szCs w:val="28"/>
          <w:lang w:val="en-US" w:eastAsia="ja-JP"/>
          <w14:ligatures w14:val="none"/>
          <w14:cntxtAlts w14:val="0"/>
        </w:rPr>
      </w:pPr>
      <w:r>
        <w:rPr>
          <w:rFonts w:ascii="Trebuchet MS" w:eastAsia="MS Gothic" w:hAnsi="Trebuchet MS" w:cs="Times New Roman"/>
          <w:b/>
          <w:bCs/>
          <w:color w:val="67BD91"/>
          <w:kern w:val="0"/>
          <w:sz w:val="28"/>
          <w:szCs w:val="28"/>
          <w:lang w:val="en-US" w:eastAsia="ja-JP"/>
          <w14:ligatures w14:val="none"/>
          <w14:cntxtAlts w14:val="0"/>
        </w:rPr>
        <w:br w:type="page"/>
      </w:r>
    </w:p>
    <w:p w14:paraId="4CB7052C" w14:textId="77777777" w:rsidR="0068442B" w:rsidRDefault="0068442B">
      <w:pPr>
        <w:widowControl w:val="0"/>
        <w:autoSpaceDE w:val="0"/>
        <w:autoSpaceDN w:val="0"/>
        <w:spacing w:after="0" w:line="240" w:lineRule="auto"/>
        <w:rPr>
          <w:rFonts w:ascii="Trebuchet MS" w:eastAsia="MS Gothic" w:hAnsi="Trebuchet MS" w:cs="Times New Roman"/>
          <w:b/>
          <w:bCs/>
          <w:color w:val="67BD91"/>
          <w:kern w:val="0"/>
          <w:sz w:val="28"/>
          <w:szCs w:val="28"/>
          <w:lang w:val="en-US" w:eastAsia="ja-JP"/>
          <w14:ligatures w14:val="none"/>
          <w14:cntxtAlts w14:val="0"/>
        </w:rPr>
      </w:pPr>
    </w:p>
    <w:p w14:paraId="13097034" w14:textId="77777777" w:rsidR="00892A02" w:rsidRDefault="00892A02" w:rsidP="005400C4">
      <w:pPr>
        <w:pStyle w:val="SPSHeading"/>
        <w:outlineLvl w:val="0"/>
        <w:rPr>
          <w:rFonts w:ascii="Trebuchet MS" w:eastAsia="MS Gothic" w:hAnsi="Trebuchet MS" w:cs="Times New Roman"/>
          <w:b/>
          <w:bCs/>
          <w:color w:val="67BD91"/>
          <w:kern w:val="0"/>
          <w:sz w:val="28"/>
          <w:szCs w:val="28"/>
          <w:lang w:eastAsia="ja-JP"/>
          <w14:ligatures w14:val="none"/>
          <w14:cntxtAlts w14:val="0"/>
        </w:rPr>
      </w:pPr>
    </w:p>
    <w:p w14:paraId="1395EDBE" w14:textId="13A6913A" w:rsidR="0005448B" w:rsidRPr="00AE7ABD" w:rsidRDefault="0005448B" w:rsidP="005400C4">
      <w:pPr>
        <w:pStyle w:val="SPSHeading"/>
        <w:outlineLvl w:val="0"/>
        <w:rPr>
          <w:rFonts w:ascii="Trebuchet MS" w:hAnsi="Trebuchet MS"/>
          <w:b/>
          <w:bCs/>
          <w:color w:val="E36C0A" w:themeColor="accent6" w:themeShade="BF"/>
          <w:sz w:val="32"/>
          <w:szCs w:val="32"/>
        </w:rPr>
      </w:pPr>
      <w:r w:rsidRPr="00AE7ABD">
        <w:rPr>
          <w:rFonts w:ascii="Trebuchet MS" w:hAnsi="Trebuchet MS"/>
          <w:b/>
          <w:bCs/>
          <w:color w:val="E36C0A" w:themeColor="accent6" w:themeShade="BF"/>
          <w:sz w:val="32"/>
          <w:szCs w:val="32"/>
        </w:rPr>
        <w:t>Part A - Policy</w:t>
      </w:r>
      <w:bookmarkEnd w:id="0"/>
      <w:bookmarkEnd w:id="1"/>
    </w:p>
    <w:p w14:paraId="7BAB95E1" w14:textId="77777777" w:rsidR="0005448B" w:rsidRPr="00AE7ABD" w:rsidRDefault="0005448B" w:rsidP="005400C4">
      <w:pPr>
        <w:pStyle w:val="SPSSectionHeading"/>
        <w:outlineLvl w:val="1"/>
        <w:rPr>
          <w:rFonts w:ascii="Trebuchet MS" w:hAnsi="Trebuchet MS"/>
          <w:color w:val="E36C0A" w:themeColor="accent6" w:themeShade="BF"/>
          <w:sz w:val="26"/>
          <w:szCs w:val="26"/>
        </w:rPr>
      </w:pPr>
      <w:bookmarkStart w:id="3" w:name="_Toc394323816"/>
      <w:bookmarkStart w:id="4" w:name="_Toc53756729"/>
      <w:bookmarkStart w:id="5" w:name="One"/>
      <w:bookmarkEnd w:id="2"/>
      <w:r w:rsidRPr="00AE7ABD">
        <w:rPr>
          <w:rFonts w:ascii="Trebuchet MS" w:hAnsi="Trebuchet MS"/>
          <w:color w:val="E36C0A" w:themeColor="accent6" w:themeShade="BF"/>
          <w:sz w:val="26"/>
          <w:szCs w:val="26"/>
        </w:rPr>
        <w:t>1 Policy Statement</w:t>
      </w:r>
      <w:bookmarkEnd w:id="3"/>
      <w:bookmarkEnd w:id="4"/>
    </w:p>
    <w:bookmarkEnd w:id="5"/>
    <w:p w14:paraId="00A1E562" w14:textId="77777777" w:rsidR="0005448B" w:rsidRPr="007B3F4A" w:rsidRDefault="0005448B" w:rsidP="0005448B">
      <w:pPr>
        <w:pStyle w:val="SPSBodyText"/>
        <w:rPr>
          <w:color w:val="232E56"/>
        </w:rPr>
      </w:pPr>
    </w:p>
    <w:p w14:paraId="5DE991D4" w14:textId="6EFB84BA" w:rsidR="0005448B" w:rsidRPr="007B3F4A" w:rsidRDefault="00892A02" w:rsidP="00524D60">
      <w:pPr>
        <w:pStyle w:val="NoSpacing"/>
        <w:rPr>
          <w:rFonts w:ascii="Trebuchet MS" w:hAnsi="Trebuchet MS"/>
          <w:color w:val="232E56"/>
        </w:rPr>
      </w:pPr>
      <w:bookmarkStart w:id="6" w:name="_Toc394323817"/>
      <w:r>
        <w:rPr>
          <w:rFonts w:ascii="Trebuchet MS" w:hAnsi="Trebuchet MS"/>
          <w:color w:val="232E56"/>
        </w:rPr>
        <w:t>The Trust</w:t>
      </w:r>
      <w:r w:rsidR="0005448B" w:rsidRPr="007B3F4A">
        <w:rPr>
          <w:rFonts w:ascii="Trebuchet MS" w:hAnsi="Trebuchet MS"/>
          <w:color w:val="232E56"/>
        </w:rPr>
        <w:t xml:space="preserve"> is committed to achieving the highest possible standards of probity and integrity regarding its practices.</w:t>
      </w:r>
    </w:p>
    <w:p w14:paraId="4FC03218" w14:textId="77777777" w:rsidR="00524D60" w:rsidRPr="007B3F4A" w:rsidRDefault="00524D60" w:rsidP="00524D60">
      <w:pPr>
        <w:pStyle w:val="NoSpacing"/>
        <w:rPr>
          <w:rFonts w:ascii="Trebuchet MS" w:hAnsi="Trebuchet MS"/>
          <w:color w:val="232E56"/>
        </w:rPr>
      </w:pPr>
    </w:p>
    <w:p w14:paraId="648C58D1" w14:textId="249EE0A6"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892A02">
        <w:rPr>
          <w:rFonts w:ascii="Trebuchet MS" w:hAnsi="Trebuchet MS"/>
          <w:color w:val="232E56"/>
        </w:rPr>
        <w:t>Trust</w:t>
      </w:r>
      <w:r w:rsidRPr="007B3F4A">
        <w:rPr>
          <w:rFonts w:ascii="Trebuchet MS" w:hAnsi="Trebuchet MS"/>
          <w:color w:val="232E56"/>
        </w:rPr>
        <w:t xml:space="preserve"> recognises that it is important for all Employees to have a means by which they can raise serious concerns about an</w:t>
      </w:r>
      <w:r w:rsidR="00892A02">
        <w:rPr>
          <w:rFonts w:ascii="Trebuchet MS" w:hAnsi="Trebuchet MS"/>
          <w:color w:val="232E56"/>
        </w:rPr>
        <w:t>y aspect of the operation of its</w:t>
      </w:r>
      <w:r w:rsidRPr="007B3F4A">
        <w:rPr>
          <w:rFonts w:ascii="Trebuchet MS" w:hAnsi="Trebuchet MS"/>
          <w:color w:val="232E56"/>
        </w:rPr>
        <w:t xml:space="preserve"> </w:t>
      </w:r>
      <w:r w:rsidR="00BC790D" w:rsidRPr="007B3F4A">
        <w:rPr>
          <w:rFonts w:ascii="Trebuchet MS" w:hAnsi="Trebuchet MS"/>
          <w:color w:val="232E56"/>
        </w:rPr>
        <w:t>School</w:t>
      </w:r>
      <w:r w:rsidR="00892A02">
        <w:rPr>
          <w:rFonts w:ascii="Trebuchet MS" w:hAnsi="Trebuchet MS"/>
          <w:color w:val="232E56"/>
        </w:rPr>
        <w:t>s</w:t>
      </w:r>
      <w:r w:rsidRPr="007B3F4A">
        <w:rPr>
          <w:rFonts w:ascii="Trebuchet MS" w:hAnsi="Trebuchet MS"/>
          <w:color w:val="232E56"/>
        </w:rPr>
        <w:t xml:space="preserve">.  The </w:t>
      </w:r>
      <w:r w:rsidR="00892A02">
        <w:rPr>
          <w:rFonts w:ascii="Trebuchet MS" w:hAnsi="Trebuchet MS"/>
          <w:color w:val="232E56"/>
        </w:rPr>
        <w:t>Trust</w:t>
      </w:r>
      <w:r w:rsidR="00DD4EA4" w:rsidRPr="007B3F4A">
        <w:rPr>
          <w:rFonts w:ascii="Trebuchet MS" w:hAnsi="Trebuchet MS"/>
          <w:color w:val="232E56"/>
        </w:rPr>
        <w:t xml:space="preserve"> </w:t>
      </w:r>
      <w:r w:rsidRPr="007B3F4A">
        <w:rPr>
          <w:rFonts w:ascii="Trebuchet MS" w:hAnsi="Trebuchet MS"/>
          <w:color w:val="232E56"/>
        </w:rPr>
        <w:t>further acknowledges its obligations under the Public Disclosure Act (1998) to ensure mechanisms are in place through which concerns relating to matters of public interest can be raised.</w:t>
      </w:r>
    </w:p>
    <w:p w14:paraId="344B8F6E" w14:textId="77777777" w:rsidR="00524D60" w:rsidRPr="007B3F4A" w:rsidRDefault="00524D60" w:rsidP="00524D60">
      <w:pPr>
        <w:pStyle w:val="NoSpacing"/>
        <w:rPr>
          <w:rFonts w:ascii="Trebuchet MS" w:hAnsi="Trebuchet MS"/>
          <w:color w:val="232E56"/>
        </w:rPr>
      </w:pPr>
    </w:p>
    <w:p w14:paraId="77383751" w14:textId="2DED76BF"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892A02">
        <w:rPr>
          <w:rFonts w:ascii="Trebuchet MS" w:hAnsi="Trebuchet MS"/>
          <w:color w:val="232E56"/>
        </w:rPr>
        <w:t>Trust</w:t>
      </w:r>
      <w:r w:rsidRPr="007B3F4A">
        <w:rPr>
          <w:rFonts w:ascii="Trebuchet MS" w:hAnsi="Trebuchet MS"/>
          <w:color w:val="232E56"/>
        </w:rPr>
        <w:t xml:space="preserve"> encourages </w:t>
      </w:r>
      <w:r w:rsidRPr="00F23125">
        <w:rPr>
          <w:rFonts w:ascii="Trebuchet MS" w:hAnsi="Trebuchet MS"/>
          <w:color w:val="232E56"/>
        </w:rPr>
        <w:t>Employees</w:t>
      </w:r>
      <w:r w:rsidRPr="007B3F4A">
        <w:rPr>
          <w:rFonts w:ascii="Trebuchet MS" w:hAnsi="Trebuchet MS"/>
          <w:color w:val="232E56"/>
        </w:rPr>
        <w:t xml:space="preserve"> to raise any concerns internally at the earliest opportunity rather than disregarding issues or raising the matter externally.  </w:t>
      </w:r>
    </w:p>
    <w:p w14:paraId="55DF4E98" w14:textId="77777777" w:rsidR="00524D60" w:rsidRPr="007B3F4A" w:rsidRDefault="00524D60" w:rsidP="00524D60">
      <w:pPr>
        <w:pStyle w:val="NoSpacing"/>
        <w:rPr>
          <w:rFonts w:ascii="Trebuchet MS" w:hAnsi="Trebuchet MS"/>
          <w:color w:val="232E56"/>
        </w:rPr>
      </w:pPr>
    </w:p>
    <w:p w14:paraId="42AF261F" w14:textId="5B5A8EBF"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892A02">
        <w:rPr>
          <w:rFonts w:ascii="Trebuchet MS" w:hAnsi="Trebuchet MS"/>
          <w:color w:val="232E56"/>
        </w:rPr>
        <w:t xml:space="preserve">Trust / </w:t>
      </w:r>
      <w:r w:rsidR="007B0FC8" w:rsidRPr="007B3F4A">
        <w:rPr>
          <w:rFonts w:ascii="Trebuchet MS" w:hAnsi="Trebuchet MS"/>
          <w:color w:val="232E56"/>
        </w:rPr>
        <w:t>School</w:t>
      </w:r>
      <w:r w:rsidRPr="007B3F4A">
        <w:rPr>
          <w:rFonts w:ascii="Trebuchet MS" w:hAnsi="Trebuchet MS"/>
          <w:color w:val="232E56"/>
        </w:rPr>
        <w:t xml:space="preserve"> will address concerns seriously and undertake as much investigation as is necessary given the circumstances – this may include referral to external agencies.</w:t>
      </w:r>
    </w:p>
    <w:p w14:paraId="3F62E2FF" w14:textId="77777777" w:rsidR="00524D60" w:rsidRPr="007B3F4A" w:rsidRDefault="00524D60" w:rsidP="00524D60">
      <w:pPr>
        <w:pStyle w:val="NoSpacing"/>
        <w:rPr>
          <w:rFonts w:ascii="Trebuchet MS" w:hAnsi="Trebuchet MS"/>
          <w:color w:val="232E56"/>
        </w:rPr>
      </w:pPr>
    </w:p>
    <w:p w14:paraId="54564B4D" w14:textId="5B1417AD" w:rsidR="0005448B" w:rsidRPr="007B3F4A" w:rsidRDefault="0005448B" w:rsidP="00524D60">
      <w:pPr>
        <w:pStyle w:val="NoSpacing"/>
        <w:rPr>
          <w:rFonts w:ascii="Trebuchet MS" w:hAnsi="Trebuchet MS"/>
          <w:color w:val="232E56"/>
        </w:rPr>
      </w:pPr>
      <w:r w:rsidRPr="007B3F4A">
        <w:rPr>
          <w:rFonts w:ascii="Trebuchet MS" w:hAnsi="Trebuchet MS"/>
          <w:color w:val="232E56"/>
        </w:rPr>
        <w:t>The</w:t>
      </w:r>
      <w:r w:rsidR="00892A02">
        <w:rPr>
          <w:rFonts w:ascii="Trebuchet MS" w:hAnsi="Trebuchet MS"/>
          <w:color w:val="232E56"/>
        </w:rPr>
        <w:t xml:space="preserve"> Trust /</w:t>
      </w:r>
      <w:r w:rsidRPr="007B3F4A">
        <w:rPr>
          <w:rFonts w:ascii="Trebuchet MS" w:hAnsi="Trebuchet MS"/>
          <w:color w:val="232E56"/>
        </w:rPr>
        <w:t xml:space="preserve"> </w:t>
      </w:r>
      <w:r w:rsidR="007B0FC8" w:rsidRPr="007B3F4A">
        <w:rPr>
          <w:rFonts w:ascii="Trebuchet MS" w:hAnsi="Trebuchet MS"/>
          <w:color w:val="232E56"/>
        </w:rPr>
        <w:t>School</w:t>
      </w:r>
      <w:r w:rsidRPr="007B3F4A">
        <w:rPr>
          <w:rFonts w:ascii="Trebuchet MS" w:hAnsi="Trebuchet MS"/>
          <w:color w:val="232E56"/>
        </w:rPr>
        <w:t xml:space="preserve"> will endeavour to advise an Employee of any actions / outcome arising from a complaint where appropriate.</w:t>
      </w:r>
    </w:p>
    <w:p w14:paraId="738C675F" w14:textId="77777777" w:rsidR="00524D60" w:rsidRPr="007B3F4A" w:rsidRDefault="00524D60" w:rsidP="00524D60">
      <w:pPr>
        <w:pStyle w:val="NoSpacing"/>
        <w:rPr>
          <w:rFonts w:ascii="Trebuchet MS" w:hAnsi="Trebuchet MS"/>
          <w:color w:val="232E56"/>
        </w:rPr>
      </w:pPr>
    </w:p>
    <w:p w14:paraId="0D93B339" w14:textId="1A4BDD0C"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892A02">
        <w:rPr>
          <w:rFonts w:ascii="Trebuchet MS" w:hAnsi="Trebuchet MS"/>
          <w:color w:val="232E56"/>
        </w:rPr>
        <w:t xml:space="preserve">Trust / </w:t>
      </w:r>
      <w:r w:rsidR="00460A10" w:rsidRPr="007B3F4A">
        <w:rPr>
          <w:rFonts w:ascii="Trebuchet MS" w:hAnsi="Trebuchet MS"/>
          <w:color w:val="232E56"/>
        </w:rPr>
        <w:t>School</w:t>
      </w:r>
      <w:r w:rsidRPr="007B3F4A">
        <w:rPr>
          <w:rFonts w:ascii="Trebuchet MS" w:hAnsi="Trebuchet MS"/>
          <w:color w:val="232E56"/>
        </w:rPr>
        <w:t xml:space="preserve"> will provide reasonable support to an Employee who raises a concern. </w:t>
      </w:r>
    </w:p>
    <w:p w14:paraId="3606CE37" w14:textId="77777777" w:rsidR="00524D60" w:rsidRPr="007B3F4A" w:rsidRDefault="00524D60" w:rsidP="00524D60">
      <w:pPr>
        <w:pStyle w:val="NoSpacing"/>
        <w:rPr>
          <w:rFonts w:ascii="Trebuchet MS" w:hAnsi="Trebuchet MS"/>
          <w:color w:val="232E56"/>
        </w:rPr>
      </w:pPr>
    </w:p>
    <w:p w14:paraId="764F5AE9" w14:textId="4303ACE4"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892A02">
        <w:rPr>
          <w:rFonts w:ascii="Trebuchet MS" w:hAnsi="Trebuchet MS"/>
          <w:color w:val="232E56"/>
        </w:rPr>
        <w:t xml:space="preserve">Trust / </w:t>
      </w:r>
      <w:r w:rsidR="000011B1" w:rsidRPr="007B3F4A">
        <w:rPr>
          <w:rFonts w:ascii="Trebuchet MS" w:hAnsi="Trebuchet MS"/>
          <w:color w:val="232E56"/>
        </w:rPr>
        <w:t>School</w:t>
      </w:r>
      <w:r w:rsidRPr="007B3F4A">
        <w:rPr>
          <w:rFonts w:ascii="Trebuchet MS" w:hAnsi="Trebuchet MS"/>
          <w:color w:val="232E56"/>
        </w:rPr>
        <w:t xml:space="preserve"> will ensure that where a concern is raised, an Employee will be protected from detriment, harassment and victimisation. It is recognised that in certain cases it may be appropriate to consider concerns raised on a confidential or anonymous basis. </w:t>
      </w:r>
    </w:p>
    <w:p w14:paraId="361229F2" w14:textId="77777777" w:rsidR="00524D60" w:rsidRPr="007B3F4A" w:rsidRDefault="00524D60" w:rsidP="00524D60">
      <w:pPr>
        <w:pStyle w:val="NoSpacing"/>
        <w:rPr>
          <w:rFonts w:ascii="Trebuchet MS" w:hAnsi="Trebuchet MS"/>
          <w:color w:val="232E56"/>
        </w:rPr>
      </w:pPr>
    </w:p>
    <w:p w14:paraId="5D5F883D" w14:textId="3E21E9C6" w:rsidR="0005448B" w:rsidRPr="007B3F4A" w:rsidRDefault="0005448B" w:rsidP="00524D60">
      <w:pPr>
        <w:pStyle w:val="NoSpacing"/>
        <w:rPr>
          <w:rFonts w:ascii="Trebuchet MS" w:hAnsi="Trebuchet MS"/>
          <w:color w:val="232E56"/>
        </w:rPr>
      </w:pPr>
      <w:r w:rsidRPr="007B3F4A">
        <w:rPr>
          <w:rFonts w:ascii="Trebuchet MS" w:hAnsi="Trebuchet MS"/>
          <w:color w:val="232E56"/>
        </w:rPr>
        <w:t>This policy and procedure explains:</w:t>
      </w:r>
    </w:p>
    <w:p w14:paraId="34FA8612"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mechanism for raising concerns</w:t>
      </w:r>
    </w:p>
    <w:p w14:paraId="09F62853" w14:textId="5A9C8A68"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The range of responses the </w:t>
      </w:r>
      <w:r w:rsidR="00892A02">
        <w:rPr>
          <w:rFonts w:ascii="Trebuchet MS" w:hAnsi="Trebuchet MS" w:cs="Arial"/>
          <w:color w:val="232E56"/>
          <w:sz w:val="22"/>
          <w:szCs w:val="22"/>
        </w:rPr>
        <w:t xml:space="preserve">Trust / </w:t>
      </w:r>
      <w:r w:rsidR="00C6635F"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may take upon receipt of concerns</w:t>
      </w:r>
    </w:p>
    <w:p w14:paraId="4375AC1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support and protection available to Employees</w:t>
      </w:r>
    </w:p>
    <w:p w14:paraId="14575063" w14:textId="77777777" w:rsidR="0005448B" w:rsidRPr="007B3F4A" w:rsidRDefault="0005448B" w:rsidP="0005448B">
      <w:pPr>
        <w:pStyle w:val="SPSBodyText"/>
        <w:rPr>
          <w:rFonts w:ascii="Trebuchet MS" w:hAnsi="Trebuchet MS"/>
          <w:color w:val="232E56"/>
        </w:rPr>
      </w:pPr>
    </w:p>
    <w:p w14:paraId="2B0C3EF6" w14:textId="77777777" w:rsidR="0005448B" w:rsidRPr="00AE7ABD" w:rsidRDefault="0005448B" w:rsidP="005400C4">
      <w:pPr>
        <w:pStyle w:val="SPSSectionHeading"/>
        <w:outlineLvl w:val="1"/>
        <w:rPr>
          <w:rFonts w:ascii="Trebuchet MS" w:hAnsi="Trebuchet MS"/>
          <w:color w:val="E36C0A" w:themeColor="accent6" w:themeShade="BF"/>
          <w:sz w:val="26"/>
          <w:szCs w:val="26"/>
        </w:rPr>
      </w:pPr>
      <w:bookmarkStart w:id="7" w:name="_Toc53756730"/>
      <w:bookmarkStart w:id="8" w:name="Two"/>
      <w:r w:rsidRPr="00AE7ABD">
        <w:rPr>
          <w:rFonts w:ascii="Trebuchet MS" w:hAnsi="Trebuchet MS"/>
          <w:color w:val="E36C0A" w:themeColor="accent6" w:themeShade="BF"/>
          <w:sz w:val="26"/>
          <w:szCs w:val="26"/>
        </w:rPr>
        <w:t>2 Scope</w:t>
      </w:r>
      <w:bookmarkEnd w:id="6"/>
      <w:bookmarkEnd w:id="7"/>
    </w:p>
    <w:bookmarkEnd w:id="8"/>
    <w:p w14:paraId="0FD84082" w14:textId="77777777" w:rsidR="0005448B" w:rsidRPr="007B3F4A" w:rsidRDefault="0005448B" w:rsidP="0005448B">
      <w:pPr>
        <w:pStyle w:val="SPSBodyText"/>
        <w:rPr>
          <w:rFonts w:ascii="Trebuchet MS" w:hAnsi="Trebuchet MS"/>
          <w:color w:val="232E56"/>
        </w:rPr>
      </w:pPr>
    </w:p>
    <w:p w14:paraId="71FC2FCF" w14:textId="64767BD4" w:rsidR="00C33A3C" w:rsidRPr="007B3F4A" w:rsidRDefault="0005448B" w:rsidP="00C33A3C">
      <w:pPr>
        <w:pStyle w:val="NoSpacing"/>
        <w:rPr>
          <w:rFonts w:ascii="Trebuchet MS" w:hAnsi="Trebuchet MS"/>
          <w:color w:val="232E56"/>
        </w:rPr>
      </w:pPr>
      <w:bookmarkStart w:id="9" w:name="_Toc394323818"/>
      <w:r w:rsidRPr="007B3F4A">
        <w:rPr>
          <w:rFonts w:ascii="Trebuchet MS" w:hAnsi="Trebuchet MS"/>
          <w:color w:val="232E56"/>
        </w:rPr>
        <w:t>This Policy and Proced</w:t>
      </w:r>
      <w:r w:rsidR="00892A02">
        <w:rPr>
          <w:rFonts w:ascii="Trebuchet MS" w:hAnsi="Trebuchet MS"/>
          <w:color w:val="232E56"/>
        </w:rPr>
        <w:t>ure applies to all Employees of Orchard Academy Trust</w:t>
      </w:r>
      <w:r w:rsidRPr="007B3F4A">
        <w:rPr>
          <w:rFonts w:ascii="Trebuchet MS" w:hAnsi="Trebuchet MS"/>
          <w:color w:val="232E56"/>
        </w:rPr>
        <w:t xml:space="preserve">.  (This policy also applies to agency workers, volunteers, contractors and others working on </w:t>
      </w:r>
      <w:r w:rsidR="00892A02">
        <w:rPr>
          <w:rFonts w:ascii="Trebuchet MS" w:hAnsi="Trebuchet MS"/>
          <w:color w:val="232E56"/>
        </w:rPr>
        <w:t>Trust</w:t>
      </w:r>
      <w:r w:rsidRPr="007B3F4A">
        <w:rPr>
          <w:rFonts w:ascii="Trebuchet MS" w:hAnsi="Trebuchet MS"/>
          <w:color w:val="232E56"/>
        </w:rPr>
        <w:t xml:space="preserve"> premises).</w:t>
      </w:r>
    </w:p>
    <w:p w14:paraId="5D55CB6C" w14:textId="77777777" w:rsidR="00892A02" w:rsidRDefault="00892A02" w:rsidP="003121BB">
      <w:pPr>
        <w:pStyle w:val="NoSpacing"/>
        <w:rPr>
          <w:rFonts w:ascii="Trebuchet MS" w:hAnsi="Trebuchet MS"/>
          <w:color w:val="232E56"/>
        </w:rPr>
      </w:pPr>
    </w:p>
    <w:p w14:paraId="1371EFAE" w14:textId="6CF7E87C" w:rsidR="0005448B" w:rsidRPr="007B3F4A" w:rsidRDefault="00892A02" w:rsidP="003121BB">
      <w:pPr>
        <w:pStyle w:val="NoSpacing"/>
        <w:rPr>
          <w:rFonts w:ascii="Trebuchet MS" w:hAnsi="Trebuchet MS"/>
          <w:color w:val="232E56"/>
        </w:rPr>
      </w:pPr>
      <w:r>
        <w:rPr>
          <w:rFonts w:ascii="Trebuchet MS" w:hAnsi="Trebuchet MS"/>
          <w:color w:val="232E56"/>
        </w:rPr>
        <w:t>W</w:t>
      </w:r>
      <w:r w:rsidR="0005448B" w:rsidRPr="007B3F4A">
        <w:rPr>
          <w:rFonts w:ascii="Trebuchet MS" w:hAnsi="Trebuchet MS"/>
          <w:color w:val="232E56"/>
        </w:rPr>
        <w:t>histleblowing</w:t>
      </w:r>
      <w:r>
        <w:rPr>
          <w:rFonts w:ascii="Trebuchet MS" w:hAnsi="Trebuchet MS"/>
          <w:color w:val="232E56"/>
        </w:rPr>
        <w:t xml:space="preserve"> is defined</w:t>
      </w:r>
      <w:r w:rsidR="0005448B" w:rsidRPr="007B3F4A">
        <w:rPr>
          <w:rFonts w:ascii="Trebuchet MS" w:hAnsi="Trebuchet MS"/>
          <w:color w:val="232E56"/>
        </w:rPr>
        <w:t xml:space="preserve"> as:</w:t>
      </w:r>
    </w:p>
    <w:p w14:paraId="6406E737" w14:textId="77777777" w:rsidR="003121BB" w:rsidRPr="007B3F4A" w:rsidRDefault="003121BB" w:rsidP="003121BB">
      <w:pPr>
        <w:pStyle w:val="NoSpacing"/>
        <w:rPr>
          <w:rFonts w:ascii="Trebuchet MS" w:hAnsi="Trebuchet MS"/>
          <w:color w:val="232E56"/>
        </w:rPr>
      </w:pPr>
    </w:p>
    <w:p w14:paraId="15049EA3" w14:textId="77E11121" w:rsidR="0005448B" w:rsidRPr="007B3F4A" w:rsidRDefault="0005448B" w:rsidP="003121BB">
      <w:pPr>
        <w:pStyle w:val="NoSpacing"/>
        <w:rPr>
          <w:rFonts w:ascii="Trebuchet MS" w:hAnsi="Trebuchet MS"/>
          <w:i/>
          <w:color w:val="232E56"/>
        </w:rPr>
      </w:pPr>
      <w:r w:rsidRPr="007B3F4A">
        <w:rPr>
          <w:rFonts w:ascii="Trebuchet MS" w:hAnsi="Trebuchet MS"/>
          <w:i/>
          <w:color w:val="232E56"/>
        </w:rPr>
        <w:lastRenderedPageBreak/>
        <w:t>‘The raising of a concern either within the work place or externally, about a danger, risk, malpractice or wrong doing which affects others.’</w:t>
      </w:r>
    </w:p>
    <w:p w14:paraId="105B0B43" w14:textId="77777777" w:rsidR="003121BB" w:rsidRPr="007B3F4A" w:rsidRDefault="003121BB" w:rsidP="003121BB">
      <w:pPr>
        <w:pStyle w:val="NoSpacing"/>
        <w:rPr>
          <w:rFonts w:ascii="Trebuchet MS" w:hAnsi="Trebuchet MS"/>
          <w:i/>
          <w:color w:val="232E56"/>
        </w:rPr>
      </w:pPr>
    </w:p>
    <w:p w14:paraId="6D467E12" w14:textId="5AB13383" w:rsidR="0005448B" w:rsidRPr="007B3F4A" w:rsidRDefault="0005448B" w:rsidP="003121BB">
      <w:pPr>
        <w:pStyle w:val="NoSpacing"/>
        <w:rPr>
          <w:rFonts w:ascii="Trebuchet MS" w:hAnsi="Trebuchet MS"/>
          <w:color w:val="232E56"/>
        </w:rPr>
      </w:pPr>
      <w:r w:rsidRPr="007B3F4A">
        <w:rPr>
          <w:rFonts w:ascii="Trebuchet MS" w:hAnsi="Trebuchet MS"/>
          <w:color w:val="232E56"/>
        </w:rPr>
        <w:t>The Whistleblowing Procedure provides a means for Employees to raise concerns about conduct or situations which they believe are inappropriate.  Concerns may include, but are not limited to:</w:t>
      </w:r>
    </w:p>
    <w:p w14:paraId="5B1204C0" w14:textId="77777777" w:rsidR="003121BB" w:rsidRPr="007B3F4A" w:rsidRDefault="003121BB" w:rsidP="003121BB">
      <w:pPr>
        <w:pStyle w:val="NoSpacing"/>
        <w:rPr>
          <w:rFonts w:ascii="Trebuchet MS" w:hAnsi="Trebuchet MS"/>
          <w:color w:val="232E56"/>
        </w:rPr>
      </w:pPr>
    </w:p>
    <w:p w14:paraId="445F74D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Conduct which is, has been or is likely to be an offence or breach of law</w:t>
      </w:r>
    </w:p>
    <w:p w14:paraId="1D12697F" w14:textId="1FA81BC1"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Conduct that has occurred, is occurring or is likely to occur - as a result of which the </w:t>
      </w:r>
      <w:r w:rsidR="006C6B8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fails to comply with a legal obligation</w:t>
      </w:r>
    </w:p>
    <w:p w14:paraId="6665FD9C"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Acts or potential acts of fraud / corruption / bribery or the misuse of public funds / resources</w:t>
      </w:r>
    </w:p>
    <w:p w14:paraId="71BF26A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Miscarriages of justice</w:t>
      </w:r>
    </w:p>
    <w:p w14:paraId="4D3AE4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Past, current or likely health and safety risks</w:t>
      </w:r>
    </w:p>
    <w:p w14:paraId="6769852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Concerns about any aspect of service provision </w:t>
      </w:r>
    </w:p>
    <w:p w14:paraId="56256DA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Concerns of a safeguarding / child protection nature</w:t>
      </w:r>
    </w:p>
    <w:p w14:paraId="74ED572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Failure to have due regard to the need to prevent people from being drawn into terrorism (the ‘Prevent Duty’)</w:t>
      </w:r>
    </w:p>
    <w:p w14:paraId="5035035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Unethical or unprofessional conduct that causes concern</w:t>
      </w:r>
    </w:p>
    <w:p w14:paraId="1CCE768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deliberate concealment of information relating to concerns listed above</w:t>
      </w:r>
    </w:p>
    <w:p w14:paraId="37A5E2EC" w14:textId="77777777" w:rsidR="0005448B" w:rsidRPr="007B3F4A" w:rsidRDefault="0005448B" w:rsidP="00C33A3C">
      <w:pPr>
        <w:pStyle w:val="NoSpacing"/>
        <w:rPr>
          <w:rFonts w:ascii="Trebuchet MS" w:hAnsi="Trebuchet MS"/>
          <w:color w:val="232E56"/>
        </w:rPr>
      </w:pPr>
    </w:p>
    <w:p w14:paraId="71FF5551" w14:textId="2C3123FC"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Concerns relating to an individual’s own employment should be raised through the </w:t>
      </w:r>
      <w:r w:rsidR="00892A02">
        <w:rPr>
          <w:rFonts w:ascii="Trebuchet MS" w:hAnsi="Trebuchet MS"/>
          <w:color w:val="232E56"/>
        </w:rPr>
        <w:t xml:space="preserve">Trust’s grievance </w:t>
      </w:r>
      <w:r w:rsidRPr="007B3F4A">
        <w:rPr>
          <w:rFonts w:ascii="Trebuchet MS" w:hAnsi="Trebuchet MS"/>
          <w:color w:val="232E56"/>
        </w:rPr>
        <w:t>procedures.</w:t>
      </w:r>
    </w:p>
    <w:p w14:paraId="2C8F5841" w14:textId="77777777" w:rsidR="00C33A3C" w:rsidRPr="007B3F4A" w:rsidRDefault="00C33A3C" w:rsidP="00C33A3C">
      <w:pPr>
        <w:pStyle w:val="NoSpacing"/>
        <w:rPr>
          <w:rFonts w:ascii="Trebuchet MS" w:hAnsi="Trebuchet MS"/>
          <w:color w:val="232E56"/>
        </w:rPr>
      </w:pPr>
    </w:p>
    <w:p w14:paraId="6B78FF9B" w14:textId="51A4E8E1"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Employees may raise concerns about the practice of anyone who works for or on behalf </w:t>
      </w:r>
      <w:r w:rsidR="00892A02">
        <w:rPr>
          <w:rFonts w:ascii="Trebuchet MS" w:hAnsi="Trebuchet MS"/>
          <w:color w:val="232E56"/>
        </w:rPr>
        <w:t xml:space="preserve">of </w:t>
      </w:r>
      <w:r w:rsidRPr="007B3F4A">
        <w:rPr>
          <w:rFonts w:ascii="Trebuchet MS" w:hAnsi="Trebuchet MS"/>
          <w:color w:val="232E56"/>
        </w:rPr>
        <w:t xml:space="preserve">the </w:t>
      </w:r>
      <w:r w:rsidR="00892A02">
        <w:rPr>
          <w:rFonts w:ascii="Trebuchet MS" w:hAnsi="Trebuchet MS"/>
          <w:color w:val="232E56"/>
        </w:rPr>
        <w:t>Trust</w:t>
      </w:r>
      <w:r w:rsidR="00B55BA9" w:rsidRPr="007B3F4A">
        <w:rPr>
          <w:rFonts w:ascii="Trebuchet MS" w:hAnsi="Trebuchet MS"/>
          <w:color w:val="232E56"/>
        </w:rPr>
        <w:t xml:space="preserve"> </w:t>
      </w:r>
      <w:r w:rsidRPr="007B3F4A">
        <w:rPr>
          <w:rFonts w:ascii="Trebuchet MS" w:hAnsi="Trebuchet MS"/>
          <w:color w:val="232E56"/>
        </w:rPr>
        <w:t>including:</w:t>
      </w:r>
    </w:p>
    <w:p w14:paraId="458623B5" w14:textId="77777777" w:rsidR="00C33A3C" w:rsidRPr="007B3F4A" w:rsidRDefault="00C33A3C" w:rsidP="00C33A3C">
      <w:pPr>
        <w:pStyle w:val="NoSpacing"/>
        <w:rPr>
          <w:rFonts w:ascii="Trebuchet MS" w:hAnsi="Trebuchet MS"/>
          <w:color w:val="232E56"/>
        </w:rPr>
      </w:pPr>
    </w:p>
    <w:p w14:paraId="1BF2CE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All Employees</w:t>
      </w:r>
    </w:p>
    <w:p w14:paraId="4CF555AF" w14:textId="032DCDB7" w:rsidR="0005448B"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Governors</w:t>
      </w:r>
    </w:p>
    <w:p w14:paraId="0F39A6D2" w14:textId="6F818D81" w:rsidR="00892A02" w:rsidRPr="007B3F4A" w:rsidRDefault="00892A02" w:rsidP="0005448B">
      <w:pPr>
        <w:numPr>
          <w:ilvl w:val="0"/>
          <w:numId w:val="19"/>
        </w:numPr>
        <w:spacing w:after="0" w:line="240" w:lineRule="auto"/>
        <w:ind w:right="-483"/>
        <w:jc w:val="both"/>
        <w:rPr>
          <w:rFonts w:ascii="Trebuchet MS" w:hAnsi="Trebuchet MS" w:cs="Arial"/>
          <w:color w:val="232E56"/>
          <w:sz w:val="22"/>
          <w:szCs w:val="22"/>
        </w:rPr>
      </w:pPr>
      <w:r>
        <w:rPr>
          <w:rFonts w:ascii="Trebuchet MS" w:hAnsi="Trebuchet MS" w:cs="Arial"/>
          <w:color w:val="232E56"/>
          <w:sz w:val="22"/>
          <w:szCs w:val="22"/>
        </w:rPr>
        <w:t>Trustees</w:t>
      </w:r>
    </w:p>
    <w:p w14:paraId="7AE4FD0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Volunteers</w:t>
      </w:r>
    </w:p>
    <w:p w14:paraId="3DCBE94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Contractors</w:t>
      </w:r>
    </w:p>
    <w:p w14:paraId="52C2479A" w14:textId="77777777" w:rsidR="0005448B" w:rsidRPr="007B3F4A" w:rsidRDefault="0005448B" w:rsidP="0005448B">
      <w:pPr>
        <w:spacing w:after="0" w:line="240" w:lineRule="auto"/>
        <w:ind w:left="1080"/>
        <w:jc w:val="both"/>
        <w:rPr>
          <w:rFonts w:ascii="Trebuchet MS" w:hAnsi="Trebuchet MS" w:cs="Arial"/>
          <w:color w:val="232E56"/>
          <w:sz w:val="22"/>
          <w:szCs w:val="22"/>
        </w:rPr>
      </w:pPr>
    </w:p>
    <w:p w14:paraId="0241B8DD" w14:textId="77777777" w:rsidR="0005448B" w:rsidRPr="007B3F4A" w:rsidRDefault="0005448B" w:rsidP="00C33A3C">
      <w:pPr>
        <w:pStyle w:val="NoSpacing"/>
        <w:rPr>
          <w:rFonts w:ascii="Trebuchet MS" w:hAnsi="Trebuchet MS"/>
          <w:color w:val="232E56"/>
        </w:rPr>
      </w:pPr>
      <w:r w:rsidRPr="007B3F4A">
        <w:rPr>
          <w:rFonts w:ascii="Trebuchet MS" w:hAnsi="Trebuchet MS"/>
          <w:color w:val="232E56"/>
        </w:rPr>
        <w:t>Concerns that Employees have may be raised individually or collectively.  If collective concerns are raised staff should be prepared to give their own account during any investigation, should this be required.</w:t>
      </w:r>
    </w:p>
    <w:p w14:paraId="44E69CD2" w14:textId="77777777" w:rsidR="00C33A3C" w:rsidRPr="007B3F4A" w:rsidRDefault="00C33A3C" w:rsidP="00C33A3C">
      <w:pPr>
        <w:pStyle w:val="NoSpacing"/>
        <w:rPr>
          <w:rFonts w:ascii="Trebuchet MS" w:hAnsi="Trebuchet MS"/>
          <w:color w:val="232E56"/>
        </w:rPr>
      </w:pPr>
    </w:p>
    <w:p w14:paraId="2E5DA890" w14:textId="74463831" w:rsidR="0005448B" w:rsidRPr="007B3F4A" w:rsidRDefault="0005448B" w:rsidP="00C33A3C">
      <w:pPr>
        <w:pStyle w:val="NoSpacing"/>
        <w:rPr>
          <w:rFonts w:ascii="Trebuchet MS" w:hAnsi="Trebuchet MS"/>
          <w:color w:val="232E56"/>
        </w:rPr>
      </w:pPr>
      <w:r w:rsidRPr="007B3F4A">
        <w:rPr>
          <w:rFonts w:ascii="Trebuchet MS" w:hAnsi="Trebuchet MS"/>
          <w:color w:val="232E56"/>
        </w:rPr>
        <w:t>There is no time limit for raising a concern – however Employees are encouraged to do so at the earliest opportunity since it may be difficult to address a matter if a significant time has elapsed.</w:t>
      </w:r>
    </w:p>
    <w:p w14:paraId="5A187195" w14:textId="77777777" w:rsidR="0005448B" w:rsidRPr="007B3F4A" w:rsidRDefault="0005448B" w:rsidP="0005448B">
      <w:pPr>
        <w:pStyle w:val="SPSSectionHeading"/>
        <w:rPr>
          <w:color w:val="232E56"/>
        </w:rPr>
      </w:pPr>
      <w:bookmarkStart w:id="10" w:name="Three"/>
    </w:p>
    <w:p w14:paraId="76CA46BB" w14:textId="77777777" w:rsidR="0005448B" w:rsidRPr="00AE7ABD" w:rsidRDefault="0005448B" w:rsidP="0001650E">
      <w:pPr>
        <w:pStyle w:val="SPSSectionHeading"/>
        <w:outlineLvl w:val="1"/>
        <w:rPr>
          <w:rFonts w:ascii="Trebuchet MS" w:hAnsi="Trebuchet MS"/>
          <w:color w:val="E36C0A" w:themeColor="accent6" w:themeShade="BF"/>
          <w:sz w:val="26"/>
          <w:szCs w:val="26"/>
        </w:rPr>
      </w:pPr>
      <w:bookmarkStart w:id="11" w:name="_Toc53756731"/>
      <w:r w:rsidRPr="00AE7ABD">
        <w:rPr>
          <w:rFonts w:ascii="Trebuchet MS" w:hAnsi="Trebuchet MS"/>
          <w:color w:val="E36C0A" w:themeColor="accent6" w:themeShade="BF"/>
          <w:sz w:val="26"/>
          <w:szCs w:val="26"/>
        </w:rPr>
        <w:t>3 Adoption Arrangements and Date</w:t>
      </w:r>
      <w:bookmarkEnd w:id="9"/>
      <w:bookmarkEnd w:id="11"/>
    </w:p>
    <w:bookmarkEnd w:id="10"/>
    <w:p w14:paraId="49085976" w14:textId="77777777" w:rsidR="0005448B" w:rsidRPr="007B3F4A" w:rsidRDefault="0005448B" w:rsidP="0005448B">
      <w:pPr>
        <w:pStyle w:val="SPSBodyText"/>
        <w:rPr>
          <w:color w:val="232E56"/>
        </w:rPr>
      </w:pPr>
    </w:p>
    <w:p w14:paraId="605CE280" w14:textId="72884E79" w:rsidR="0005448B" w:rsidRPr="007B3F4A" w:rsidRDefault="0005448B" w:rsidP="0005448B">
      <w:pPr>
        <w:pStyle w:val="SPSBodyText"/>
        <w:rPr>
          <w:rFonts w:ascii="Trebuchet MS" w:hAnsi="Trebuchet MS"/>
          <w:color w:val="232E56"/>
          <w:sz w:val="22"/>
          <w:szCs w:val="22"/>
        </w:rPr>
      </w:pPr>
      <w:r w:rsidRPr="007B3F4A">
        <w:rPr>
          <w:rFonts w:ascii="Trebuchet MS" w:hAnsi="Trebuchet MS"/>
          <w:color w:val="232E56"/>
          <w:sz w:val="22"/>
          <w:szCs w:val="22"/>
        </w:rPr>
        <w:t>This procedure was a</w:t>
      </w:r>
      <w:r w:rsidR="00892A02">
        <w:rPr>
          <w:rFonts w:ascii="Trebuchet MS" w:hAnsi="Trebuchet MS"/>
          <w:color w:val="232E56"/>
          <w:sz w:val="22"/>
          <w:szCs w:val="22"/>
        </w:rPr>
        <w:t>dopted by the Trustees of Orchard Academy Trust on 12</w:t>
      </w:r>
      <w:r w:rsidR="00892A02" w:rsidRPr="00892A02">
        <w:rPr>
          <w:rFonts w:ascii="Trebuchet MS" w:hAnsi="Trebuchet MS"/>
          <w:color w:val="232E56"/>
          <w:sz w:val="22"/>
          <w:szCs w:val="22"/>
          <w:vertAlign w:val="superscript"/>
        </w:rPr>
        <w:t>th</w:t>
      </w:r>
      <w:r w:rsidR="00892A02">
        <w:rPr>
          <w:rFonts w:ascii="Trebuchet MS" w:hAnsi="Trebuchet MS"/>
          <w:color w:val="232E56"/>
          <w:sz w:val="22"/>
          <w:szCs w:val="22"/>
        </w:rPr>
        <w:t xml:space="preserve"> July 2023 </w:t>
      </w:r>
      <w:r w:rsidRPr="007B3F4A">
        <w:rPr>
          <w:rFonts w:ascii="Trebuchet MS" w:hAnsi="Trebuchet MS"/>
          <w:color w:val="232E56"/>
          <w:sz w:val="22"/>
          <w:szCs w:val="22"/>
        </w:rPr>
        <w:t>and supersedes any previous Whistleblowing Policy and Procedure.</w:t>
      </w:r>
    </w:p>
    <w:p w14:paraId="666A3226" w14:textId="77777777" w:rsidR="0005448B" w:rsidRPr="007B3F4A" w:rsidRDefault="0005448B" w:rsidP="0005448B">
      <w:pPr>
        <w:pStyle w:val="SPSBodyText"/>
        <w:rPr>
          <w:rFonts w:ascii="Trebuchet MS" w:hAnsi="Trebuchet MS"/>
          <w:color w:val="232E56"/>
          <w:sz w:val="22"/>
          <w:szCs w:val="22"/>
        </w:rPr>
      </w:pPr>
    </w:p>
    <w:p w14:paraId="1312B9FE" w14:textId="4540F0F9" w:rsidR="0005448B" w:rsidRPr="007B3F4A" w:rsidRDefault="00892A02" w:rsidP="0005448B">
      <w:pPr>
        <w:pStyle w:val="SPSBodyText"/>
        <w:rPr>
          <w:rFonts w:ascii="Trebuchet MS" w:hAnsi="Trebuchet MS"/>
          <w:color w:val="232E56"/>
          <w:sz w:val="22"/>
          <w:szCs w:val="22"/>
        </w:rPr>
      </w:pPr>
      <w:r>
        <w:rPr>
          <w:rFonts w:ascii="Trebuchet MS" w:hAnsi="Trebuchet MS"/>
          <w:color w:val="232E56"/>
          <w:sz w:val="22"/>
          <w:szCs w:val="22"/>
        </w:rPr>
        <w:lastRenderedPageBreak/>
        <w:t>This policy will be reviewed by the Trust board every year</w:t>
      </w:r>
      <w:r w:rsidR="0005448B" w:rsidRPr="007B3F4A">
        <w:rPr>
          <w:rFonts w:ascii="Trebuchet MS" w:hAnsi="Trebuchet MS"/>
          <w:color w:val="232E56"/>
          <w:sz w:val="22"/>
          <w:szCs w:val="22"/>
        </w:rPr>
        <w:t xml:space="preserve"> or earlier if there is a need. </w:t>
      </w:r>
    </w:p>
    <w:p w14:paraId="5076051D" w14:textId="77777777" w:rsidR="0005448B" w:rsidRPr="007B3F4A" w:rsidRDefault="0005448B" w:rsidP="0005448B">
      <w:pPr>
        <w:pStyle w:val="SPSBodyText"/>
        <w:rPr>
          <w:color w:val="232E56"/>
        </w:rPr>
      </w:pPr>
    </w:p>
    <w:p w14:paraId="5AAEFA15" w14:textId="77777777" w:rsidR="0005448B" w:rsidRPr="007B3F4A" w:rsidRDefault="0005448B" w:rsidP="0005448B">
      <w:pPr>
        <w:pStyle w:val="SPSBodyText"/>
        <w:rPr>
          <w:color w:val="232E56"/>
        </w:rPr>
      </w:pPr>
    </w:p>
    <w:p w14:paraId="05BCDB96" w14:textId="144E6C2F" w:rsidR="0005448B" w:rsidRPr="0068442B" w:rsidRDefault="0005448B" w:rsidP="00892A02">
      <w:pPr>
        <w:widowControl w:val="0"/>
        <w:autoSpaceDE w:val="0"/>
        <w:autoSpaceDN w:val="0"/>
        <w:spacing w:after="0" w:line="240" w:lineRule="auto"/>
        <w:rPr>
          <w:rFonts w:ascii="Trebuchet MS" w:hAnsi="Trebuchet MS"/>
          <w:color w:val="232E56"/>
          <w:sz w:val="26"/>
          <w:szCs w:val="26"/>
        </w:rPr>
      </w:pPr>
      <w:bookmarkStart w:id="12" w:name="_Toc394323819"/>
      <w:bookmarkStart w:id="13" w:name="_Toc53756732"/>
      <w:bookmarkStart w:id="14" w:name="Four"/>
      <w:r w:rsidRPr="00AE7ABD">
        <w:rPr>
          <w:rFonts w:ascii="Trebuchet MS" w:hAnsi="Trebuchet MS"/>
          <w:color w:val="E36C0A" w:themeColor="accent6" w:themeShade="BF"/>
          <w:sz w:val="26"/>
          <w:szCs w:val="26"/>
        </w:rPr>
        <w:t>4 Responsibilities of the</w:t>
      </w:r>
      <w:r w:rsidR="00892A02" w:rsidRPr="00AE7ABD">
        <w:rPr>
          <w:rFonts w:ascii="Trebuchet MS" w:hAnsi="Trebuchet MS"/>
          <w:color w:val="E36C0A" w:themeColor="accent6" w:themeShade="BF"/>
          <w:sz w:val="26"/>
          <w:szCs w:val="26"/>
        </w:rPr>
        <w:t xml:space="preserve"> Trust /</w:t>
      </w:r>
      <w:r w:rsidRPr="00AE7ABD">
        <w:rPr>
          <w:rFonts w:ascii="Trebuchet MS" w:hAnsi="Trebuchet MS"/>
          <w:color w:val="E36C0A" w:themeColor="accent6" w:themeShade="BF"/>
          <w:sz w:val="26"/>
          <w:szCs w:val="26"/>
        </w:rPr>
        <w:t xml:space="preserve"> </w:t>
      </w:r>
      <w:bookmarkEnd w:id="12"/>
      <w:r w:rsidR="008F74A7" w:rsidRPr="00AE7ABD">
        <w:rPr>
          <w:rFonts w:ascii="Trebuchet MS" w:hAnsi="Trebuchet MS"/>
          <w:color w:val="E36C0A" w:themeColor="accent6" w:themeShade="BF"/>
          <w:sz w:val="26"/>
          <w:szCs w:val="26"/>
        </w:rPr>
        <w:t>School</w:t>
      </w:r>
      <w:bookmarkEnd w:id="13"/>
    </w:p>
    <w:bookmarkEnd w:id="14"/>
    <w:p w14:paraId="3940C8CF" w14:textId="77777777" w:rsidR="0005448B" w:rsidRPr="007B3F4A" w:rsidRDefault="0005448B" w:rsidP="0005448B">
      <w:pPr>
        <w:pStyle w:val="SPSBodyText"/>
        <w:rPr>
          <w:color w:val="232E56"/>
        </w:rPr>
      </w:pPr>
    </w:p>
    <w:p w14:paraId="0564735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bookmarkStart w:id="15" w:name="_Toc394323820"/>
      <w:r w:rsidRPr="007B3F4A">
        <w:rPr>
          <w:rFonts w:ascii="Trebuchet MS" w:hAnsi="Trebuchet MS" w:cs="Arial"/>
          <w:color w:val="232E56"/>
          <w:sz w:val="22"/>
          <w:szCs w:val="22"/>
        </w:rPr>
        <w:t xml:space="preserve">To foster a culture where Employees can feel confident in raising concerns </w:t>
      </w:r>
    </w:p>
    <w:p w14:paraId="79A95E50"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ensure concerns are fully considered, investigated as necessary and action taken as appropriate</w:t>
      </w:r>
    </w:p>
    <w:p w14:paraId="71942C7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ensure that Employees raising concerns receive feedback on any action taken where appropriate </w:t>
      </w:r>
    </w:p>
    <w:p w14:paraId="5C7B499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make Employees aware how they can take matters further if they are not satisfied</w:t>
      </w:r>
    </w:p>
    <w:p w14:paraId="00C411A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reassure Employees that they will be protected against detriment and reprisal should they raise a concern</w:t>
      </w:r>
    </w:p>
    <w:p w14:paraId="031BF9E7" w14:textId="77777777" w:rsidR="0005448B" w:rsidRPr="007B3F4A" w:rsidRDefault="0005448B" w:rsidP="0001650E">
      <w:pPr>
        <w:pStyle w:val="SPSSectionHeading"/>
        <w:outlineLvl w:val="1"/>
        <w:rPr>
          <w:rFonts w:ascii="Trebuchet MS" w:hAnsi="Trebuchet MS"/>
          <w:color w:val="232E56"/>
          <w:sz w:val="26"/>
          <w:szCs w:val="26"/>
        </w:rPr>
      </w:pPr>
      <w:r w:rsidRPr="007B3F4A">
        <w:rPr>
          <w:color w:val="232E56"/>
        </w:rPr>
        <w:br/>
      </w:r>
      <w:bookmarkStart w:id="16" w:name="Five"/>
      <w:bookmarkStart w:id="17" w:name="_Toc53756733"/>
      <w:r w:rsidRPr="00AE7ABD">
        <w:rPr>
          <w:rFonts w:ascii="Trebuchet MS" w:hAnsi="Trebuchet MS"/>
          <w:color w:val="E36C0A" w:themeColor="accent6" w:themeShade="BF"/>
          <w:sz w:val="26"/>
          <w:szCs w:val="26"/>
        </w:rPr>
        <w:t>5 Responsibilities of the Employee</w:t>
      </w:r>
      <w:bookmarkEnd w:id="15"/>
      <w:bookmarkEnd w:id="16"/>
      <w:bookmarkEnd w:id="17"/>
    </w:p>
    <w:p w14:paraId="634EBB01" w14:textId="77777777" w:rsidR="0005448B" w:rsidRPr="007B3F4A" w:rsidRDefault="0005448B" w:rsidP="0005448B">
      <w:pPr>
        <w:pStyle w:val="SPSBodyText"/>
        <w:rPr>
          <w:color w:val="232E56"/>
        </w:rPr>
      </w:pPr>
    </w:p>
    <w:p w14:paraId="5E68F60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raise concerns only where there is a reasonable suspicion for doing so </w:t>
      </w:r>
    </w:p>
    <w:p w14:paraId="7BB31A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Not to knowingly raise a false allegation with malicious or vexatious intent</w:t>
      </w:r>
    </w:p>
    <w:p w14:paraId="2117DD0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engage with internal / external actions to address any concerns – by attending meetings and / or participating in any investigation</w:t>
      </w:r>
    </w:p>
    <w:p w14:paraId="6AB8CD56" w14:textId="77777777" w:rsidR="00C10E8A" w:rsidRPr="007B3F4A" w:rsidRDefault="00C10E8A" w:rsidP="0005448B">
      <w:pPr>
        <w:pStyle w:val="SPSSectionHeading"/>
        <w:rPr>
          <w:color w:val="232E56"/>
        </w:rPr>
      </w:pPr>
      <w:bookmarkStart w:id="18" w:name="_Toc394323821"/>
      <w:bookmarkStart w:id="19" w:name="Six"/>
    </w:p>
    <w:p w14:paraId="1C7120DA" w14:textId="1161A9B9" w:rsidR="0005448B" w:rsidRPr="00AE7ABD" w:rsidRDefault="0005448B" w:rsidP="0001650E">
      <w:pPr>
        <w:pStyle w:val="SPSSectionHeading"/>
        <w:outlineLvl w:val="1"/>
        <w:rPr>
          <w:rFonts w:ascii="Trebuchet MS" w:hAnsi="Trebuchet MS"/>
          <w:color w:val="E36C0A" w:themeColor="accent6" w:themeShade="BF"/>
          <w:sz w:val="26"/>
          <w:szCs w:val="26"/>
        </w:rPr>
      </w:pPr>
      <w:bookmarkStart w:id="20" w:name="_Toc53756734"/>
      <w:r w:rsidRPr="00AE7ABD">
        <w:rPr>
          <w:rFonts w:ascii="Trebuchet MS" w:hAnsi="Trebuchet MS"/>
          <w:color w:val="E36C0A" w:themeColor="accent6" w:themeShade="BF"/>
          <w:sz w:val="26"/>
          <w:szCs w:val="26"/>
        </w:rPr>
        <w:t>6</w:t>
      </w:r>
      <w:bookmarkStart w:id="21" w:name="_Toc395100013"/>
      <w:bookmarkEnd w:id="18"/>
      <w:r w:rsidRPr="00AE7ABD">
        <w:rPr>
          <w:rFonts w:ascii="Trebuchet MS" w:hAnsi="Trebuchet MS"/>
          <w:color w:val="E36C0A" w:themeColor="accent6" w:themeShade="BF"/>
          <w:sz w:val="26"/>
          <w:szCs w:val="26"/>
        </w:rPr>
        <w:t xml:space="preserve"> </w:t>
      </w:r>
      <w:bookmarkEnd w:id="21"/>
      <w:r w:rsidRPr="00AE7ABD">
        <w:rPr>
          <w:rFonts w:ascii="Trebuchet MS" w:hAnsi="Trebuchet MS"/>
          <w:color w:val="E36C0A" w:themeColor="accent6" w:themeShade="BF"/>
          <w:sz w:val="26"/>
          <w:szCs w:val="26"/>
        </w:rPr>
        <w:t>Trade Union Representation</w:t>
      </w:r>
      <w:bookmarkEnd w:id="20"/>
    </w:p>
    <w:p w14:paraId="3B0610CE" w14:textId="77777777" w:rsidR="0005448B" w:rsidRPr="007B3F4A" w:rsidRDefault="0005448B" w:rsidP="0005448B">
      <w:pPr>
        <w:pStyle w:val="SPSSectionHeading"/>
        <w:rPr>
          <w:color w:val="232E56"/>
        </w:rPr>
      </w:pPr>
    </w:p>
    <w:bookmarkEnd w:id="19"/>
    <w:p w14:paraId="72BF7EDB" w14:textId="021256F1" w:rsidR="0005448B" w:rsidRPr="007B3F4A" w:rsidRDefault="0005448B" w:rsidP="00C10E8A">
      <w:pPr>
        <w:pStyle w:val="NoSpacing"/>
        <w:rPr>
          <w:rFonts w:ascii="Trebuchet MS" w:hAnsi="Trebuchet MS"/>
          <w:color w:val="232E56"/>
        </w:rPr>
      </w:pPr>
      <w:r w:rsidRPr="007B3F4A">
        <w:rPr>
          <w:rFonts w:ascii="Trebuchet MS" w:hAnsi="Trebuchet MS"/>
          <w:color w:val="232E56"/>
        </w:rPr>
        <w:t>Employees may wish to consult and seek guidance from their Trade Union representative before making a disclosure under this procedure</w:t>
      </w:r>
      <w:r w:rsidR="00C10E8A" w:rsidRPr="007B3F4A">
        <w:rPr>
          <w:rFonts w:ascii="Trebuchet MS" w:hAnsi="Trebuchet MS"/>
          <w:color w:val="232E56"/>
        </w:rPr>
        <w:t>.</w:t>
      </w:r>
    </w:p>
    <w:p w14:paraId="4E287B63" w14:textId="77777777" w:rsidR="00C10E8A" w:rsidRPr="007B3F4A" w:rsidRDefault="00C10E8A" w:rsidP="00C10E8A">
      <w:pPr>
        <w:pStyle w:val="NoSpacing"/>
        <w:rPr>
          <w:rFonts w:ascii="Trebuchet MS" w:hAnsi="Trebuchet MS"/>
          <w:color w:val="232E56"/>
        </w:rPr>
      </w:pPr>
    </w:p>
    <w:p w14:paraId="37729776" w14:textId="309B3AB8" w:rsidR="0005448B" w:rsidRPr="007B3F4A" w:rsidRDefault="0005448B" w:rsidP="00C10E8A">
      <w:pPr>
        <w:pStyle w:val="NoSpacing"/>
        <w:rPr>
          <w:rFonts w:ascii="Trebuchet MS" w:hAnsi="Trebuchet MS"/>
          <w:color w:val="232E56"/>
        </w:rPr>
      </w:pPr>
      <w:r w:rsidRPr="007B3F4A">
        <w:rPr>
          <w:rFonts w:ascii="Trebuchet MS" w:hAnsi="Trebuchet MS"/>
          <w:color w:val="232E56"/>
        </w:rPr>
        <w:t xml:space="preserve">Employees may be accompanied to any meeting by a trade union representative or workplace colleague who is not involved in the area of work to which the concern relates. </w:t>
      </w:r>
      <w:bookmarkStart w:id="22" w:name="_Toc394323822"/>
    </w:p>
    <w:p w14:paraId="28855836" w14:textId="53E22A41" w:rsidR="0001650E" w:rsidRPr="007B3F4A" w:rsidRDefault="0001650E" w:rsidP="00C10E8A">
      <w:pPr>
        <w:pStyle w:val="NoSpacing"/>
        <w:rPr>
          <w:rStyle w:val="SPSSectionHeadingChar"/>
          <w:rFonts w:eastAsiaTheme="minorHAnsi" w:cs="Arial"/>
          <w:b w:val="0"/>
          <w:color w:val="232E56"/>
        </w:rPr>
      </w:pPr>
    </w:p>
    <w:p w14:paraId="4229661B" w14:textId="15B5FAAE" w:rsidR="0005448B" w:rsidRPr="00AE7ABD" w:rsidRDefault="0005448B" w:rsidP="0001650E">
      <w:pPr>
        <w:pStyle w:val="SPSSectionHeading"/>
        <w:outlineLvl w:val="1"/>
        <w:rPr>
          <w:rFonts w:ascii="Trebuchet MS" w:hAnsi="Trebuchet MS"/>
          <w:color w:val="E36C0A" w:themeColor="accent6" w:themeShade="BF"/>
          <w:sz w:val="26"/>
          <w:szCs w:val="26"/>
        </w:rPr>
      </w:pPr>
      <w:bookmarkStart w:id="23" w:name="_Toc395100014"/>
      <w:bookmarkStart w:id="24" w:name="_Toc53756735"/>
      <w:bookmarkStart w:id="25" w:name="Seven"/>
      <w:bookmarkStart w:id="26" w:name="_Toc394323824"/>
      <w:bookmarkEnd w:id="22"/>
      <w:r w:rsidRPr="00AE7ABD">
        <w:rPr>
          <w:rFonts w:ascii="Trebuchet MS" w:hAnsi="Trebuchet MS"/>
          <w:color w:val="E36C0A" w:themeColor="accent6" w:themeShade="BF"/>
          <w:sz w:val="26"/>
          <w:szCs w:val="26"/>
        </w:rPr>
        <w:t xml:space="preserve">7 </w:t>
      </w:r>
      <w:bookmarkEnd w:id="23"/>
      <w:r w:rsidRPr="00AE7ABD">
        <w:rPr>
          <w:rFonts w:ascii="Trebuchet MS" w:hAnsi="Trebuchet MS"/>
          <w:color w:val="E36C0A" w:themeColor="accent6" w:themeShade="BF"/>
          <w:sz w:val="26"/>
          <w:szCs w:val="26"/>
        </w:rPr>
        <w:t>Responsible Officer and Monitoring of Complaints</w:t>
      </w:r>
      <w:bookmarkEnd w:id="24"/>
    </w:p>
    <w:p w14:paraId="493EE449" w14:textId="77777777" w:rsidR="0005448B" w:rsidRPr="007B3F4A" w:rsidRDefault="0005448B" w:rsidP="0005448B">
      <w:pPr>
        <w:pStyle w:val="SPSSectionHeading"/>
        <w:rPr>
          <w:color w:val="232E56"/>
        </w:rPr>
      </w:pPr>
    </w:p>
    <w:p w14:paraId="0CC8B37E" w14:textId="4F0B4ADC"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w:t>
      </w:r>
      <w:r w:rsidR="00892A02">
        <w:rPr>
          <w:rFonts w:ascii="Trebuchet MS" w:hAnsi="Trebuchet MS"/>
          <w:color w:val="232E56"/>
        </w:rPr>
        <w:t>Trust Board</w:t>
      </w:r>
      <w:r w:rsidRPr="007B3F4A">
        <w:rPr>
          <w:rFonts w:ascii="Trebuchet MS" w:hAnsi="Trebuchet MS"/>
          <w:color w:val="232E56"/>
        </w:rPr>
        <w:t xml:space="preserve"> has overall responsibility for the maintenance and operation of this policy and procedure.  </w:t>
      </w:r>
    </w:p>
    <w:p w14:paraId="349A92D9" w14:textId="77777777" w:rsidR="005D16E3" w:rsidRPr="007B3F4A" w:rsidRDefault="005D16E3" w:rsidP="00141D5A">
      <w:pPr>
        <w:pStyle w:val="NoSpacing"/>
        <w:rPr>
          <w:rFonts w:ascii="Trebuchet MS" w:hAnsi="Trebuchet MS"/>
          <w:color w:val="232E56"/>
        </w:rPr>
      </w:pPr>
    </w:p>
    <w:p w14:paraId="0A9A9CA1" w14:textId="28EEB0FA" w:rsidR="0005448B" w:rsidRPr="007B3F4A" w:rsidRDefault="0005448B" w:rsidP="00141D5A">
      <w:pPr>
        <w:pStyle w:val="NoSpacing"/>
        <w:rPr>
          <w:rFonts w:ascii="Trebuchet MS" w:hAnsi="Trebuchet MS"/>
          <w:color w:val="232E56"/>
        </w:rPr>
      </w:pPr>
      <w:r w:rsidRPr="007B3F4A">
        <w:rPr>
          <w:rFonts w:ascii="Trebuchet MS" w:hAnsi="Trebuchet MS"/>
          <w:color w:val="232E56"/>
        </w:rPr>
        <w:t>The Headteacher will ensure the effective implementation of the whistleblowing arrangements, providing training as appropriate, and undertake an annual audit of the whistleblowing arrangements, reporting the outcome to the Full Governing Body</w:t>
      </w:r>
      <w:r w:rsidR="00892A02">
        <w:rPr>
          <w:rFonts w:ascii="Trebuchet MS" w:hAnsi="Trebuchet MS"/>
          <w:color w:val="232E56"/>
        </w:rPr>
        <w:t xml:space="preserve"> / Trust Board</w:t>
      </w:r>
      <w:r w:rsidRPr="007B3F4A">
        <w:rPr>
          <w:rFonts w:ascii="Trebuchet MS" w:hAnsi="Trebuchet MS"/>
          <w:color w:val="232E56"/>
        </w:rPr>
        <w:t xml:space="preserve">. </w:t>
      </w:r>
    </w:p>
    <w:p w14:paraId="3A240095" w14:textId="77777777" w:rsidR="00141D5A" w:rsidRPr="007B3F4A" w:rsidRDefault="00141D5A" w:rsidP="0005448B">
      <w:pPr>
        <w:jc w:val="both"/>
        <w:rPr>
          <w:rFonts w:ascii="Trebuchet MS" w:hAnsi="Trebuchet MS" w:cs="Arial"/>
          <w:color w:val="232E56"/>
          <w:sz w:val="22"/>
          <w:szCs w:val="22"/>
        </w:rPr>
      </w:pPr>
    </w:p>
    <w:p w14:paraId="68777446" w14:textId="6029AECE" w:rsidR="0005448B" w:rsidRPr="007B3F4A" w:rsidRDefault="0005448B" w:rsidP="0005448B">
      <w:pPr>
        <w:jc w:val="both"/>
        <w:rPr>
          <w:rFonts w:ascii="Trebuchet MS" w:hAnsi="Trebuchet MS" w:cs="Arial"/>
          <w:color w:val="232E56"/>
          <w:sz w:val="22"/>
          <w:szCs w:val="22"/>
        </w:rPr>
      </w:pPr>
      <w:r w:rsidRPr="007B3F4A">
        <w:rPr>
          <w:rFonts w:ascii="Trebuchet MS" w:hAnsi="Trebuchet MS" w:cs="Arial"/>
          <w:color w:val="232E56"/>
          <w:sz w:val="22"/>
          <w:szCs w:val="22"/>
        </w:rPr>
        <w:t>The Headteacher will consider:</w:t>
      </w:r>
    </w:p>
    <w:p w14:paraId="49B48C9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number and types of concerns raised and the outcomes of the investigations.</w:t>
      </w:r>
    </w:p>
    <w:p w14:paraId="2E81D9D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Feedback from individuals who have used the arrangements</w:t>
      </w:r>
    </w:p>
    <w:p w14:paraId="468FD3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complaints of victimisation </w:t>
      </w:r>
    </w:p>
    <w:p w14:paraId="16BCEAC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lastRenderedPageBreak/>
        <w:t>Any complaints of failures to maintain confidentiality</w:t>
      </w:r>
    </w:p>
    <w:p w14:paraId="68880B4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relevant litigation </w:t>
      </w:r>
    </w:p>
    <w:p w14:paraId="46251F45" w14:textId="77777777" w:rsidR="0005448B" w:rsidRPr="007B3F4A" w:rsidRDefault="0005448B" w:rsidP="0005448B">
      <w:pPr>
        <w:numPr>
          <w:ilvl w:val="0"/>
          <w:numId w:val="19"/>
        </w:numPr>
        <w:spacing w:after="0" w:line="240" w:lineRule="auto"/>
        <w:ind w:left="714" w:right="-482" w:hanging="357"/>
        <w:jc w:val="both"/>
        <w:rPr>
          <w:rFonts w:ascii="Trebuchet MS" w:hAnsi="Trebuchet MS" w:cs="Arial"/>
          <w:color w:val="232E56"/>
          <w:sz w:val="22"/>
          <w:szCs w:val="22"/>
        </w:rPr>
      </w:pPr>
      <w:r w:rsidRPr="007B3F4A">
        <w:rPr>
          <w:rFonts w:ascii="Trebuchet MS" w:hAnsi="Trebuchet MS" w:cs="Arial"/>
          <w:color w:val="232E56"/>
          <w:sz w:val="22"/>
          <w:szCs w:val="22"/>
        </w:rPr>
        <w:t>The level of staff awareness, trust and confidence in the arrangements</w:t>
      </w:r>
    </w:p>
    <w:p w14:paraId="192D85AB" w14:textId="77777777" w:rsidR="0005448B" w:rsidRPr="007B3F4A" w:rsidRDefault="0005448B" w:rsidP="0005448B">
      <w:pPr>
        <w:spacing w:after="0"/>
        <w:jc w:val="both"/>
        <w:rPr>
          <w:rFonts w:ascii="Trebuchet MS" w:hAnsi="Trebuchet MS" w:cs="Arial"/>
          <w:color w:val="232E56"/>
          <w:sz w:val="22"/>
          <w:szCs w:val="22"/>
        </w:rPr>
      </w:pPr>
    </w:p>
    <w:p w14:paraId="026D9E4F" w14:textId="77777777" w:rsidR="0005448B" w:rsidRPr="007B3F4A" w:rsidRDefault="0005448B" w:rsidP="0005448B">
      <w:pPr>
        <w:spacing w:after="0"/>
        <w:jc w:val="both"/>
        <w:rPr>
          <w:rFonts w:ascii="Trebuchet MS" w:hAnsi="Trebuchet MS" w:cs="Arial"/>
          <w:color w:val="232E56"/>
          <w:sz w:val="22"/>
          <w:szCs w:val="22"/>
        </w:rPr>
      </w:pPr>
      <w:r w:rsidRPr="007B3F4A">
        <w:rPr>
          <w:rFonts w:ascii="Trebuchet MS" w:hAnsi="Trebuchet MS" w:cs="Arial"/>
          <w:color w:val="232E56"/>
          <w:sz w:val="22"/>
          <w:szCs w:val="22"/>
        </w:rPr>
        <w:t>Any reporting will not identify the parties to the complaint.</w:t>
      </w:r>
    </w:p>
    <w:bookmarkEnd w:id="25"/>
    <w:p w14:paraId="425EDE1E" w14:textId="77777777" w:rsidR="0005448B" w:rsidRPr="007B3F4A" w:rsidRDefault="0005448B" w:rsidP="0005448B">
      <w:pPr>
        <w:pStyle w:val="SPSBodyText"/>
        <w:rPr>
          <w:color w:val="232E56"/>
        </w:rPr>
      </w:pPr>
    </w:p>
    <w:p w14:paraId="2CEC393C" w14:textId="77777777" w:rsidR="00FB3856" w:rsidRPr="007B3F4A" w:rsidRDefault="00FB3856" w:rsidP="0005448B">
      <w:pPr>
        <w:pStyle w:val="SPSBodyText"/>
        <w:rPr>
          <w:color w:val="232E56"/>
          <w:sz w:val="40"/>
          <w:szCs w:val="40"/>
        </w:rPr>
      </w:pPr>
      <w:bookmarkStart w:id="27" w:name="PartB"/>
    </w:p>
    <w:p w14:paraId="4C7BFF30" w14:textId="62C1BAB3" w:rsidR="0005448B" w:rsidRPr="00AE7ABD" w:rsidRDefault="0005448B" w:rsidP="0001650E">
      <w:pPr>
        <w:pStyle w:val="SPSBodyText"/>
        <w:outlineLvl w:val="0"/>
        <w:rPr>
          <w:rFonts w:ascii="Trebuchet MS" w:hAnsi="Trebuchet MS"/>
          <w:b/>
          <w:bCs/>
          <w:color w:val="E36C0A" w:themeColor="accent6" w:themeShade="BF"/>
          <w:sz w:val="32"/>
          <w:szCs w:val="32"/>
        </w:rPr>
      </w:pPr>
      <w:bookmarkStart w:id="28" w:name="_Toc53756736"/>
      <w:r w:rsidRPr="00AE7ABD">
        <w:rPr>
          <w:rFonts w:ascii="Trebuchet MS" w:hAnsi="Trebuchet MS"/>
          <w:b/>
          <w:bCs/>
          <w:color w:val="E36C0A" w:themeColor="accent6" w:themeShade="BF"/>
          <w:sz w:val="32"/>
          <w:szCs w:val="32"/>
        </w:rPr>
        <w:t>Part B – Procedure</w:t>
      </w:r>
      <w:bookmarkEnd w:id="27"/>
      <w:bookmarkEnd w:id="28"/>
    </w:p>
    <w:p w14:paraId="4BF9C08F" w14:textId="77777777" w:rsidR="0005448B" w:rsidRPr="00AE7ABD" w:rsidRDefault="0005448B" w:rsidP="0005448B">
      <w:pPr>
        <w:pStyle w:val="SPSBodyText"/>
        <w:rPr>
          <w:color w:val="E36C0A" w:themeColor="accent6" w:themeShade="BF"/>
        </w:rPr>
      </w:pPr>
    </w:p>
    <w:p w14:paraId="475D0BE9" w14:textId="77777777" w:rsidR="0005448B" w:rsidRPr="00AE7ABD" w:rsidRDefault="0005448B" w:rsidP="0001650E">
      <w:pPr>
        <w:pStyle w:val="SPSSectionHeading"/>
        <w:outlineLvl w:val="1"/>
        <w:rPr>
          <w:rFonts w:ascii="Trebuchet MS" w:hAnsi="Trebuchet MS"/>
          <w:color w:val="E36C0A" w:themeColor="accent6" w:themeShade="BF"/>
          <w:sz w:val="26"/>
          <w:szCs w:val="26"/>
        </w:rPr>
      </w:pPr>
      <w:bookmarkStart w:id="29" w:name="_Toc395100015"/>
      <w:bookmarkStart w:id="30" w:name="_Toc53756737"/>
      <w:bookmarkStart w:id="31" w:name="Eight"/>
      <w:r w:rsidRPr="00AE7ABD">
        <w:rPr>
          <w:rFonts w:ascii="Trebuchet MS" w:hAnsi="Trebuchet MS"/>
          <w:color w:val="E36C0A" w:themeColor="accent6" w:themeShade="BF"/>
          <w:sz w:val="26"/>
          <w:szCs w:val="26"/>
        </w:rPr>
        <w:t xml:space="preserve">8 </w:t>
      </w:r>
      <w:bookmarkEnd w:id="29"/>
      <w:r w:rsidRPr="00AE7ABD">
        <w:rPr>
          <w:rFonts w:ascii="Trebuchet MS" w:hAnsi="Trebuchet MS"/>
          <w:color w:val="E36C0A" w:themeColor="accent6" w:themeShade="BF"/>
          <w:sz w:val="26"/>
          <w:szCs w:val="26"/>
        </w:rPr>
        <w:t>Raising a Concern</w:t>
      </w:r>
      <w:bookmarkEnd w:id="30"/>
    </w:p>
    <w:bookmarkEnd w:id="31"/>
    <w:p w14:paraId="09DB3282" w14:textId="77777777" w:rsidR="006755D0" w:rsidRPr="007B3F4A" w:rsidRDefault="006755D0" w:rsidP="008703E6">
      <w:pPr>
        <w:pStyle w:val="NoSpacing"/>
        <w:rPr>
          <w:rFonts w:ascii="Trebuchet MS" w:hAnsi="Trebuchet MS"/>
          <w:color w:val="232E56"/>
        </w:rPr>
      </w:pPr>
    </w:p>
    <w:p w14:paraId="7F768C75" w14:textId="79A2DAE4" w:rsidR="0005448B" w:rsidRPr="007B3F4A" w:rsidRDefault="0005448B" w:rsidP="008703E6">
      <w:pPr>
        <w:pStyle w:val="NoSpacing"/>
        <w:rPr>
          <w:rFonts w:ascii="Trebuchet MS" w:hAnsi="Trebuchet MS"/>
          <w:color w:val="232E56"/>
        </w:rPr>
      </w:pPr>
      <w:r w:rsidRPr="007B3F4A">
        <w:rPr>
          <w:rFonts w:ascii="Trebuchet MS" w:hAnsi="Trebuchet MS"/>
          <w:color w:val="232E56"/>
        </w:rPr>
        <w:t>Wherever possible Employees should initially raise concerns openly with their line manage</w:t>
      </w:r>
      <w:r w:rsidR="00892A02">
        <w:rPr>
          <w:rFonts w:ascii="Trebuchet MS" w:hAnsi="Trebuchet MS"/>
          <w:color w:val="232E56"/>
        </w:rPr>
        <w:t>r or the Headteacher</w:t>
      </w:r>
      <w:r w:rsidRPr="007B3F4A">
        <w:rPr>
          <w:rFonts w:ascii="Trebuchet MS" w:hAnsi="Trebuchet MS"/>
          <w:color w:val="232E56"/>
        </w:rPr>
        <w:t xml:space="preserve">.  </w:t>
      </w:r>
    </w:p>
    <w:p w14:paraId="0891BCC5" w14:textId="77777777" w:rsidR="008703E6" w:rsidRPr="007B3F4A" w:rsidRDefault="008703E6" w:rsidP="008703E6">
      <w:pPr>
        <w:pStyle w:val="NoSpacing"/>
        <w:rPr>
          <w:rFonts w:ascii="Trebuchet MS" w:hAnsi="Trebuchet MS"/>
          <w:color w:val="232E56"/>
        </w:rPr>
      </w:pPr>
    </w:p>
    <w:p w14:paraId="01F76DB4" w14:textId="78137E12" w:rsidR="0005448B" w:rsidRPr="007B3F4A" w:rsidRDefault="0005448B" w:rsidP="008703E6">
      <w:pPr>
        <w:pStyle w:val="NoSpacing"/>
        <w:rPr>
          <w:rFonts w:ascii="Trebuchet MS" w:hAnsi="Trebuchet MS"/>
          <w:color w:val="232E56"/>
        </w:rPr>
      </w:pPr>
      <w:r w:rsidRPr="007B3F4A">
        <w:rPr>
          <w:rFonts w:ascii="Trebuchet MS" w:hAnsi="Trebuchet MS"/>
          <w:color w:val="232E56"/>
        </w:rPr>
        <w:t>In instances of serious concern or where the complaint involves the line manager or He</w:t>
      </w:r>
      <w:r w:rsidR="00892A02">
        <w:rPr>
          <w:rFonts w:ascii="Trebuchet MS" w:hAnsi="Trebuchet MS"/>
          <w:color w:val="232E56"/>
        </w:rPr>
        <w:t>adteacher / Executive Headteacher concerns</w:t>
      </w:r>
      <w:r w:rsidRPr="007B3F4A">
        <w:rPr>
          <w:rFonts w:ascii="Trebuchet MS" w:hAnsi="Trebuchet MS"/>
          <w:color w:val="232E56"/>
        </w:rPr>
        <w:t xml:space="preserve"> may be raised with the Chair of Governors</w:t>
      </w:r>
      <w:r w:rsidR="00892A02">
        <w:rPr>
          <w:rFonts w:ascii="Trebuchet MS" w:hAnsi="Trebuchet MS"/>
          <w:color w:val="232E56"/>
        </w:rPr>
        <w:t xml:space="preserve"> / Chair of Trust</w:t>
      </w:r>
      <w:r w:rsidR="00467DDB" w:rsidRPr="007B3F4A">
        <w:rPr>
          <w:rFonts w:ascii="Trebuchet MS" w:hAnsi="Trebuchet MS"/>
          <w:color w:val="232E56"/>
        </w:rPr>
        <w:t>.</w:t>
      </w:r>
    </w:p>
    <w:p w14:paraId="5386EF01" w14:textId="77777777" w:rsidR="008703E6" w:rsidRPr="007B3F4A" w:rsidRDefault="008703E6" w:rsidP="008703E6">
      <w:pPr>
        <w:pStyle w:val="NoSpacing"/>
        <w:rPr>
          <w:rFonts w:ascii="Trebuchet MS" w:hAnsi="Trebuchet MS"/>
          <w:color w:val="232E56"/>
        </w:rPr>
      </w:pPr>
    </w:p>
    <w:p w14:paraId="0C3835FC" w14:textId="77F4BB4F" w:rsidR="0005448B" w:rsidRPr="007B3F4A" w:rsidRDefault="0005448B" w:rsidP="008703E6">
      <w:pPr>
        <w:pStyle w:val="NoSpacing"/>
        <w:rPr>
          <w:rFonts w:ascii="Trebuchet MS" w:hAnsi="Trebuchet MS"/>
          <w:color w:val="232E56"/>
        </w:rPr>
      </w:pPr>
      <w:r w:rsidRPr="007B3F4A">
        <w:rPr>
          <w:rFonts w:ascii="Trebuchet MS" w:hAnsi="Trebuchet MS"/>
          <w:color w:val="232E56"/>
        </w:rPr>
        <w:t>Should the Headteacher</w:t>
      </w:r>
      <w:r w:rsidR="00892A02">
        <w:rPr>
          <w:rFonts w:ascii="Trebuchet MS" w:hAnsi="Trebuchet MS"/>
          <w:color w:val="232E56"/>
        </w:rPr>
        <w:t xml:space="preserve"> </w:t>
      </w:r>
      <w:r w:rsidRPr="007B3F4A">
        <w:rPr>
          <w:rFonts w:ascii="Trebuchet MS" w:hAnsi="Trebuchet MS"/>
          <w:color w:val="232E56"/>
        </w:rPr>
        <w:t xml:space="preserve">have concerns – these should be raised with the Chair of Governors in the first instance.   </w:t>
      </w:r>
    </w:p>
    <w:p w14:paraId="3C25A0A2" w14:textId="77777777" w:rsidR="00467DDB" w:rsidRPr="007B3F4A" w:rsidRDefault="00467DDB" w:rsidP="008703E6">
      <w:pPr>
        <w:pStyle w:val="NoSpacing"/>
        <w:rPr>
          <w:rFonts w:ascii="Trebuchet MS" w:hAnsi="Trebuchet MS"/>
          <w:color w:val="232E56"/>
        </w:rPr>
      </w:pPr>
    </w:p>
    <w:p w14:paraId="637BC2BD" w14:textId="2904E72E" w:rsidR="0005448B" w:rsidRPr="007B3F4A" w:rsidRDefault="0005448B" w:rsidP="008703E6">
      <w:pPr>
        <w:pStyle w:val="NoSpacing"/>
        <w:rPr>
          <w:rFonts w:ascii="Trebuchet MS" w:hAnsi="Trebuchet MS"/>
          <w:color w:val="232E56"/>
        </w:rPr>
      </w:pPr>
      <w:r w:rsidRPr="007B3F4A">
        <w:rPr>
          <w:rFonts w:ascii="Trebuchet MS" w:hAnsi="Trebuchet MS"/>
          <w:color w:val="232E56"/>
        </w:rPr>
        <w:t>Please refer to Appendix 1 for the appropriate internal contacts</w:t>
      </w:r>
    </w:p>
    <w:p w14:paraId="5C0B8C97" w14:textId="77777777" w:rsidR="00467DDB" w:rsidRPr="007B3F4A" w:rsidRDefault="00467DDB" w:rsidP="008703E6">
      <w:pPr>
        <w:pStyle w:val="NoSpacing"/>
        <w:rPr>
          <w:rFonts w:ascii="Trebuchet MS" w:hAnsi="Trebuchet MS"/>
          <w:color w:val="232E56"/>
        </w:rPr>
      </w:pPr>
    </w:p>
    <w:p w14:paraId="1DEAB45B" w14:textId="0A90474A"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Concerns may be raised verbally or in writing. </w:t>
      </w:r>
    </w:p>
    <w:p w14:paraId="7DA758E6" w14:textId="77777777" w:rsidR="00467DDB" w:rsidRPr="007B3F4A" w:rsidRDefault="00467DDB" w:rsidP="008703E6">
      <w:pPr>
        <w:pStyle w:val="NoSpacing"/>
        <w:rPr>
          <w:rFonts w:ascii="Trebuchet MS" w:hAnsi="Trebuchet MS"/>
          <w:color w:val="232E56"/>
        </w:rPr>
      </w:pPr>
    </w:p>
    <w:p w14:paraId="5015BA3C" w14:textId="421D6B3A" w:rsidR="0005448B" w:rsidRPr="007B3F4A" w:rsidRDefault="0005448B" w:rsidP="008703E6">
      <w:pPr>
        <w:pStyle w:val="NoSpacing"/>
        <w:rPr>
          <w:rFonts w:ascii="Trebuchet MS" w:hAnsi="Trebuchet MS"/>
          <w:color w:val="232E56"/>
        </w:rPr>
      </w:pPr>
      <w:r w:rsidRPr="007B3F4A">
        <w:rPr>
          <w:rFonts w:ascii="Trebuchet MS" w:hAnsi="Trebuchet MS"/>
          <w:color w:val="232E56"/>
        </w:rPr>
        <w:t>A concern raised in writing should:</w:t>
      </w:r>
      <w:r w:rsidR="008703E6" w:rsidRPr="007B3F4A">
        <w:rPr>
          <w:rFonts w:ascii="Trebuchet MS" w:hAnsi="Trebuchet MS"/>
          <w:color w:val="232E56"/>
        </w:rPr>
        <w:t xml:space="preserve"> </w:t>
      </w:r>
    </w:p>
    <w:p w14:paraId="651F32EF" w14:textId="77777777" w:rsidR="008703E6" w:rsidRPr="007B3F4A" w:rsidRDefault="008703E6" w:rsidP="008703E6">
      <w:pPr>
        <w:pStyle w:val="NoSpacing"/>
        <w:rPr>
          <w:rFonts w:ascii="Trebuchet MS" w:hAnsi="Trebuchet MS"/>
          <w:color w:val="232E56"/>
        </w:rPr>
      </w:pPr>
    </w:p>
    <w:p w14:paraId="6C966BF5"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Set out the background and history of the concern - giving names, dates and places where possible</w:t>
      </w:r>
    </w:p>
    <w:p w14:paraId="61B87FE0"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Give the reason why the Employee is particularly concerned about the situation</w:t>
      </w:r>
    </w:p>
    <w:p w14:paraId="7E0EA789" w14:textId="08EB5091"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For clarity it would be helpful for the Employee to state that they wish their concerns to be addressed under the whistleblowing procedure</w:t>
      </w:r>
    </w:p>
    <w:p w14:paraId="467E741C" w14:textId="77777777" w:rsidR="006755D0" w:rsidRPr="007B3F4A" w:rsidRDefault="006755D0" w:rsidP="006755D0">
      <w:pPr>
        <w:pStyle w:val="NoSpacing"/>
        <w:ind w:left="720"/>
        <w:rPr>
          <w:rFonts w:ascii="Trebuchet MS" w:hAnsi="Trebuchet MS"/>
          <w:color w:val="232E56"/>
        </w:rPr>
      </w:pPr>
    </w:p>
    <w:p w14:paraId="133E39F1" w14:textId="77777777" w:rsidR="0005448B" w:rsidRPr="007B3F4A" w:rsidRDefault="0005448B" w:rsidP="006755D0">
      <w:pPr>
        <w:pStyle w:val="NoSpacing"/>
        <w:rPr>
          <w:rFonts w:ascii="Trebuchet MS" w:hAnsi="Trebuchet MS"/>
          <w:color w:val="232E56"/>
        </w:rPr>
      </w:pPr>
      <w:r w:rsidRPr="007B3F4A">
        <w:rPr>
          <w:rFonts w:ascii="Trebuchet MS" w:hAnsi="Trebuchet MS"/>
          <w:color w:val="232E56"/>
        </w:rPr>
        <w:t>An Employee is not expected to prove the validity of their concern, however they will need to demonstrate that there are sufficient and reasonable grounds for their complaint. Further investigation may be hampered if there is only limited evidence to support the concern raised.</w:t>
      </w:r>
    </w:p>
    <w:p w14:paraId="1A8D21F7" w14:textId="77777777" w:rsidR="006755D0" w:rsidRPr="007B3F4A" w:rsidRDefault="006755D0" w:rsidP="006755D0">
      <w:pPr>
        <w:pStyle w:val="NoSpacing"/>
        <w:rPr>
          <w:rFonts w:ascii="Trebuchet MS" w:hAnsi="Trebuchet MS"/>
          <w:color w:val="232E56"/>
        </w:rPr>
      </w:pPr>
    </w:p>
    <w:p w14:paraId="5541A01A" w14:textId="1D672F45" w:rsidR="0005448B" w:rsidRPr="007B3F4A" w:rsidRDefault="0005448B" w:rsidP="006755D0">
      <w:pPr>
        <w:pStyle w:val="NoSpacing"/>
        <w:rPr>
          <w:rFonts w:ascii="Trebuchet MS" w:hAnsi="Trebuchet MS"/>
          <w:color w:val="232E56"/>
        </w:rPr>
      </w:pPr>
      <w:r w:rsidRPr="007B3F4A">
        <w:rPr>
          <w:rFonts w:ascii="Trebuchet MS" w:hAnsi="Trebuchet MS"/>
          <w:color w:val="232E56"/>
        </w:rPr>
        <w:t>An Employee may invite a Trade Union representative to support them in raising a concern or raise the matter on their behalf or at a subsequent meeting to explore the complaint.</w:t>
      </w:r>
    </w:p>
    <w:p w14:paraId="51A7DF35" w14:textId="77777777" w:rsidR="0005448B" w:rsidRPr="007B3F4A" w:rsidRDefault="0005448B" w:rsidP="0005448B">
      <w:pPr>
        <w:pStyle w:val="SPSBodyText"/>
        <w:rPr>
          <w:color w:val="232E56"/>
        </w:rPr>
      </w:pPr>
    </w:p>
    <w:p w14:paraId="52CF43EF" w14:textId="77777777" w:rsidR="0068442B" w:rsidRDefault="0068442B">
      <w:pPr>
        <w:widowControl w:val="0"/>
        <w:autoSpaceDE w:val="0"/>
        <w:autoSpaceDN w:val="0"/>
        <w:spacing w:after="0" w:line="240" w:lineRule="auto"/>
        <w:rPr>
          <w:rFonts w:ascii="Trebuchet MS" w:hAnsi="Trebuchet MS" w:cs="Tahoma"/>
          <w:b/>
          <w:color w:val="E36C0A" w:themeColor="accent6" w:themeShade="BF"/>
          <w:kern w:val="0"/>
          <w:sz w:val="26"/>
          <w:szCs w:val="26"/>
          <w:lang w:val="en-US" w:eastAsia="en-US"/>
          <w14:ligatures w14:val="none"/>
          <w14:cntxtAlts w14:val="0"/>
        </w:rPr>
      </w:pPr>
      <w:bookmarkStart w:id="32" w:name="Nine"/>
      <w:bookmarkStart w:id="33" w:name="_Toc53756738"/>
      <w:r>
        <w:rPr>
          <w:rFonts w:ascii="Trebuchet MS" w:hAnsi="Trebuchet MS"/>
          <w:color w:val="E36C0A" w:themeColor="accent6" w:themeShade="BF"/>
          <w:sz w:val="26"/>
          <w:szCs w:val="26"/>
        </w:rPr>
        <w:br w:type="page"/>
      </w:r>
    </w:p>
    <w:p w14:paraId="302AE552" w14:textId="26096E0A" w:rsidR="0005448B" w:rsidRPr="0068442B" w:rsidRDefault="0005448B" w:rsidP="0001650E">
      <w:pPr>
        <w:pStyle w:val="SPSSectionHeading"/>
        <w:outlineLvl w:val="1"/>
        <w:rPr>
          <w:rFonts w:ascii="Trebuchet MS" w:hAnsi="Trebuchet MS"/>
          <w:color w:val="E36C0A" w:themeColor="accent6" w:themeShade="BF"/>
          <w:sz w:val="26"/>
          <w:szCs w:val="26"/>
        </w:rPr>
      </w:pPr>
      <w:r w:rsidRPr="0068442B">
        <w:rPr>
          <w:rFonts w:ascii="Trebuchet MS" w:hAnsi="Trebuchet MS"/>
          <w:color w:val="E36C0A" w:themeColor="accent6" w:themeShade="BF"/>
          <w:sz w:val="26"/>
          <w:szCs w:val="26"/>
        </w:rPr>
        <w:lastRenderedPageBreak/>
        <w:t xml:space="preserve">9 </w:t>
      </w:r>
      <w:bookmarkEnd w:id="32"/>
      <w:r w:rsidRPr="0068442B">
        <w:rPr>
          <w:rFonts w:ascii="Trebuchet MS" w:hAnsi="Trebuchet MS"/>
          <w:color w:val="E36C0A" w:themeColor="accent6" w:themeShade="BF"/>
          <w:sz w:val="26"/>
          <w:szCs w:val="26"/>
        </w:rPr>
        <w:t xml:space="preserve">How the </w:t>
      </w:r>
      <w:r w:rsidR="00F50C23" w:rsidRPr="0068442B">
        <w:rPr>
          <w:rFonts w:ascii="Trebuchet MS" w:hAnsi="Trebuchet MS"/>
          <w:color w:val="E36C0A" w:themeColor="accent6" w:themeShade="BF"/>
          <w:sz w:val="26"/>
          <w:szCs w:val="26"/>
        </w:rPr>
        <w:t>School</w:t>
      </w:r>
      <w:r w:rsidR="0068442B">
        <w:rPr>
          <w:rFonts w:ascii="Trebuchet MS" w:hAnsi="Trebuchet MS"/>
          <w:color w:val="E36C0A" w:themeColor="accent6" w:themeShade="BF"/>
          <w:sz w:val="26"/>
          <w:szCs w:val="26"/>
        </w:rPr>
        <w:t xml:space="preserve"> / Trust</w:t>
      </w:r>
      <w:r w:rsidRPr="0068442B">
        <w:rPr>
          <w:rFonts w:ascii="Trebuchet MS" w:hAnsi="Trebuchet MS"/>
          <w:color w:val="E36C0A" w:themeColor="accent6" w:themeShade="BF"/>
          <w:sz w:val="26"/>
          <w:szCs w:val="26"/>
        </w:rPr>
        <w:t xml:space="preserve"> will respond</w:t>
      </w:r>
      <w:bookmarkEnd w:id="33"/>
    </w:p>
    <w:p w14:paraId="78AC584C" w14:textId="77777777" w:rsidR="0005448B" w:rsidRPr="007B3F4A" w:rsidRDefault="0005448B" w:rsidP="00400C91">
      <w:pPr>
        <w:pStyle w:val="NoSpacing"/>
        <w:rPr>
          <w:rFonts w:ascii="Trebuchet MS" w:hAnsi="Trebuchet MS"/>
          <w:color w:val="232E56"/>
        </w:rPr>
      </w:pPr>
      <w:r w:rsidRPr="007B3F4A">
        <w:rPr>
          <w:color w:val="232E56"/>
        </w:rPr>
        <w:br/>
      </w:r>
      <w:r w:rsidRPr="007B3F4A">
        <w:rPr>
          <w:rFonts w:ascii="Trebuchet MS" w:hAnsi="Trebuchet MS"/>
          <w:color w:val="232E56"/>
        </w:rPr>
        <w:t>Preliminary enquiries may be made to decide on the appropriate course of action. This may necessitate further discussion with the Employee who has raised the concern.</w:t>
      </w:r>
    </w:p>
    <w:p w14:paraId="10F0DD8A" w14:textId="77777777" w:rsidR="00400C91" w:rsidRPr="007B3F4A" w:rsidRDefault="00400C91" w:rsidP="00400C91">
      <w:pPr>
        <w:pStyle w:val="NoSpacing"/>
        <w:rPr>
          <w:rFonts w:ascii="Trebuchet MS" w:hAnsi="Trebuchet MS"/>
          <w:color w:val="232E56"/>
        </w:rPr>
      </w:pPr>
    </w:p>
    <w:p w14:paraId="06C44FD4" w14:textId="48D1DB63" w:rsidR="0005448B" w:rsidRPr="007B3F4A" w:rsidRDefault="0005448B" w:rsidP="00400C91">
      <w:pPr>
        <w:pStyle w:val="NoSpacing"/>
        <w:rPr>
          <w:rFonts w:ascii="Trebuchet MS" w:hAnsi="Trebuchet MS"/>
          <w:color w:val="232E56"/>
        </w:rPr>
      </w:pPr>
      <w:r w:rsidRPr="007B3F4A">
        <w:rPr>
          <w:rFonts w:ascii="Trebuchet MS" w:hAnsi="Trebuchet MS"/>
          <w:color w:val="232E56"/>
        </w:rPr>
        <w:t xml:space="preserve">On occasion it may not be appropriate for the person who receives the complaint to progress the concern and the matter may be referred to another individual within the </w:t>
      </w:r>
      <w:r w:rsidR="003E19D5" w:rsidRPr="007B3F4A">
        <w:rPr>
          <w:rFonts w:ascii="Trebuchet MS" w:hAnsi="Trebuchet MS"/>
          <w:color w:val="232E56"/>
        </w:rPr>
        <w:t>School</w:t>
      </w:r>
      <w:r w:rsidRPr="007B3F4A">
        <w:rPr>
          <w:rFonts w:ascii="Trebuchet MS" w:hAnsi="Trebuchet MS"/>
          <w:color w:val="232E56"/>
        </w:rPr>
        <w:t xml:space="preserve"> or an external organisation.</w:t>
      </w:r>
    </w:p>
    <w:p w14:paraId="71CAE7FB" w14:textId="77777777" w:rsidR="00400C91" w:rsidRPr="007B3F4A" w:rsidRDefault="00400C91" w:rsidP="00400C91">
      <w:pPr>
        <w:pStyle w:val="NoSpacing"/>
        <w:rPr>
          <w:rFonts w:ascii="Trebuchet MS" w:hAnsi="Trebuchet MS"/>
          <w:color w:val="232E56"/>
        </w:rPr>
      </w:pPr>
    </w:p>
    <w:p w14:paraId="34372101" w14:textId="036FC450" w:rsidR="0005448B" w:rsidRPr="007B3F4A" w:rsidRDefault="0005448B" w:rsidP="00400C91">
      <w:pPr>
        <w:pStyle w:val="NoSpacing"/>
        <w:rPr>
          <w:rFonts w:ascii="Trebuchet MS" w:hAnsi="Trebuchet MS"/>
          <w:color w:val="232E56"/>
        </w:rPr>
      </w:pPr>
      <w:r w:rsidRPr="007B3F4A">
        <w:rPr>
          <w:rFonts w:ascii="Trebuchet MS" w:hAnsi="Trebuchet MS"/>
          <w:color w:val="232E56"/>
        </w:rPr>
        <w:t>It may be possible to resolve some concerns informally by agreed action without the need for further formal investigation.</w:t>
      </w:r>
    </w:p>
    <w:p w14:paraId="41F9E48D" w14:textId="6C5DA035"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Where it is not possible to resolve the matter informally, the action taken by the </w:t>
      </w:r>
      <w:r w:rsidR="001A4E8A" w:rsidRPr="007B3F4A">
        <w:rPr>
          <w:rFonts w:ascii="Trebuchet MS" w:hAnsi="Trebuchet MS"/>
          <w:color w:val="232E56"/>
        </w:rPr>
        <w:t>School</w:t>
      </w:r>
      <w:r w:rsidRPr="007B3F4A">
        <w:rPr>
          <w:rFonts w:ascii="Trebuchet MS" w:hAnsi="Trebuchet MS"/>
          <w:color w:val="232E56"/>
        </w:rPr>
        <w:t xml:space="preserve"> will depend on the nature of the concern and may include:</w:t>
      </w:r>
    </w:p>
    <w:p w14:paraId="70DA615E" w14:textId="77777777" w:rsidR="00994683" w:rsidRPr="007B3F4A" w:rsidRDefault="00994683" w:rsidP="00994683">
      <w:pPr>
        <w:pStyle w:val="NoSpacing"/>
        <w:rPr>
          <w:color w:val="232E56"/>
        </w:rPr>
      </w:pPr>
    </w:p>
    <w:p w14:paraId="2AC1D01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Undertaking an internal management or disciplinary investigation</w:t>
      </w:r>
    </w:p>
    <w:p w14:paraId="1E34A3E1" w14:textId="7783570A" w:rsidR="00AD6100" w:rsidRPr="007B3F4A" w:rsidRDefault="00976845" w:rsidP="00976845">
      <w:pPr>
        <w:pStyle w:val="NoSpacing"/>
        <w:numPr>
          <w:ilvl w:val="0"/>
          <w:numId w:val="20"/>
        </w:numPr>
        <w:rPr>
          <w:rFonts w:ascii="Trebuchet MS" w:hAnsi="Trebuchet MS"/>
          <w:color w:val="232E56"/>
        </w:rPr>
      </w:pPr>
      <w:r w:rsidRPr="007B3F4A">
        <w:rPr>
          <w:rFonts w:ascii="Trebuchet MS" w:hAnsi="Trebuchet MS"/>
          <w:color w:val="232E56"/>
        </w:rPr>
        <w:t>Referral to an external auditor</w:t>
      </w:r>
    </w:p>
    <w:p w14:paraId="52A8BAE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another regulatory authority</w:t>
      </w:r>
    </w:p>
    <w:p w14:paraId="2E1729C1"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Police</w:t>
      </w:r>
    </w:p>
    <w:p w14:paraId="09500F83" w14:textId="77777777" w:rsidR="0005448B" w:rsidRPr="007B3F4A" w:rsidRDefault="0005448B" w:rsidP="0005448B">
      <w:pPr>
        <w:jc w:val="both"/>
        <w:rPr>
          <w:rFonts w:ascii="Arial" w:hAnsi="Arial" w:cs="Arial"/>
          <w:color w:val="232E56"/>
        </w:rPr>
      </w:pPr>
    </w:p>
    <w:p w14:paraId="5F6FC2F8" w14:textId="7A1C5D90" w:rsidR="0005448B" w:rsidRPr="007B3F4A" w:rsidRDefault="0005448B" w:rsidP="00994683">
      <w:pPr>
        <w:pStyle w:val="NoSpacing"/>
        <w:rPr>
          <w:rFonts w:ascii="Trebuchet MS" w:hAnsi="Trebuchet MS"/>
          <w:color w:val="232E56"/>
        </w:rPr>
      </w:pPr>
      <w:r w:rsidRPr="007B3F4A">
        <w:rPr>
          <w:rFonts w:ascii="Trebuchet MS" w:hAnsi="Trebuchet MS"/>
          <w:color w:val="232E56"/>
        </w:rPr>
        <w:t>Within 10 working days of receipt of any concern, the person progressing the matter will write to the Employee to:</w:t>
      </w:r>
    </w:p>
    <w:p w14:paraId="2D3E4C0F" w14:textId="77777777" w:rsidR="00994683" w:rsidRPr="007B3F4A" w:rsidRDefault="00994683" w:rsidP="00994683">
      <w:pPr>
        <w:pStyle w:val="NoSpacing"/>
        <w:rPr>
          <w:color w:val="232E56"/>
        </w:rPr>
      </w:pPr>
    </w:p>
    <w:p w14:paraId="5D978EA4"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Acknowledge that the concern has been received</w:t>
      </w:r>
    </w:p>
    <w:p w14:paraId="1A480EA9" w14:textId="3DE64B36"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how and through whom the </w:t>
      </w:r>
      <w:r w:rsidR="00204721" w:rsidRPr="007B3F4A">
        <w:rPr>
          <w:rFonts w:ascii="Trebuchet MS" w:hAnsi="Trebuchet MS" w:cs="Arial"/>
          <w:color w:val="232E56"/>
          <w:sz w:val="22"/>
          <w:szCs w:val="22"/>
        </w:rPr>
        <w:t>School</w:t>
      </w:r>
      <w:r w:rsidR="002C55D9">
        <w:rPr>
          <w:rFonts w:ascii="Trebuchet MS" w:hAnsi="Trebuchet MS" w:cs="Arial"/>
          <w:color w:val="232E56"/>
          <w:sz w:val="22"/>
          <w:szCs w:val="22"/>
        </w:rPr>
        <w:t xml:space="preserve"> / Trust</w:t>
      </w:r>
      <w:r w:rsidRPr="007B3F4A">
        <w:rPr>
          <w:rFonts w:ascii="Trebuchet MS" w:hAnsi="Trebuchet MS" w:cs="Arial"/>
          <w:color w:val="232E56"/>
          <w:sz w:val="22"/>
          <w:szCs w:val="22"/>
        </w:rPr>
        <w:t>proposes to address the matter including whether further investigation or referral to another organisation will be made</w:t>
      </w:r>
    </w:p>
    <w:p w14:paraId="59671E25"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Give an estimate of how long the investigation will take</w:t>
      </w:r>
    </w:p>
    <w:p w14:paraId="63FC467C" w14:textId="4F1B908B"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whether further information will be sought from the </w:t>
      </w:r>
      <w:r w:rsidR="00BD3C79" w:rsidRPr="007B3F4A">
        <w:rPr>
          <w:rFonts w:ascii="Trebuchet MS" w:hAnsi="Trebuchet MS" w:cs="Arial"/>
          <w:color w:val="232E56"/>
          <w:sz w:val="22"/>
          <w:szCs w:val="22"/>
        </w:rPr>
        <w:t>E</w:t>
      </w:r>
      <w:r w:rsidRPr="007B3F4A">
        <w:rPr>
          <w:rFonts w:ascii="Trebuchet MS" w:hAnsi="Trebuchet MS" w:cs="Arial"/>
          <w:color w:val="232E56"/>
          <w:sz w:val="22"/>
          <w:szCs w:val="22"/>
        </w:rPr>
        <w:t>mployee and the arrangements for obtaining this where known</w:t>
      </w:r>
    </w:p>
    <w:p w14:paraId="6028E31A" w14:textId="77777777" w:rsidR="0005448B" w:rsidRPr="007B3F4A" w:rsidRDefault="0005448B" w:rsidP="0005448B">
      <w:pPr>
        <w:spacing w:after="0" w:line="240" w:lineRule="auto"/>
        <w:ind w:left="1080"/>
        <w:jc w:val="both"/>
        <w:rPr>
          <w:rFonts w:ascii="Arial" w:hAnsi="Arial" w:cs="Arial"/>
          <w:color w:val="232E56"/>
        </w:rPr>
      </w:pPr>
    </w:p>
    <w:p w14:paraId="1B9D5768" w14:textId="77777777"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The form of further contact between the Employee and the person progressing the complaint will depend on the nature of the matter raised and the follow up action required. </w:t>
      </w:r>
    </w:p>
    <w:p w14:paraId="7D52B21C" w14:textId="77777777" w:rsidR="00994683" w:rsidRPr="007B3F4A" w:rsidRDefault="00994683" w:rsidP="00994683">
      <w:pPr>
        <w:pStyle w:val="NoSpacing"/>
        <w:rPr>
          <w:rFonts w:ascii="Trebuchet MS" w:hAnsi="Trebuchet MS"/>
          <w:color w:val="232E56"/>
        </w:rPr>
      </w:pPr>
    </w:p>
    <w:p w14:paraId="7E2EE707" w14:textId="326C3C51" w:rsidR="0005448B" w:rsidRPr="007B3F4A" w:rsidRDefault="0005448B" w:rsidP="00994683">
      <w:pPr>
        <w:pStyle w:val="NoSpacing"/>
        <w:rPr>
          <w:rFonts w:ascii="Trebuchet MS" w:hAnsi="Trebuchet MS"/>
          <w:color w:val="232E56"/>
        </w:rPr>
      </w:pPr>
      <w:r w:rsidRPr="007B3F4A">
        <w:rPr>
          <w:rFonts w:ascii="Trebuchet MS" w:hAnsi="Trebuchet MS"/>
          <w:color w:val="232E56"/>
        </w:rPr>
        <w:t>In instances where an investigation is prolonged or referral to an external agency takes place – arrangements will be made to provide the Employee with situational updates as far as is practicable.</w:t>
      </w:r>
    </w:p>
    <w:p w14:paraId="3D29F720" w14:textId="77777777" w:rsidR="00994683" w:rsidRPr="007B3F4A" w:rsidRDefault="00994683" w:rsidP="00994683">
      <w:pPr>
        <w:pStyle w:val="NoSpacing"/>
        <w:rPr>
          <w:rFonts w:ascii="Trebuchet MS" w:hAnsi="Trebuchet MS"/>
          <w:color w:val="232E56"/>
        </w:rPr>
      </w:pPr>
    </w:p>
    <w:p w14:paraId="6861E4DC" w14:textId="0DFA5B26" w:rsidR="0005448B" w:rsidRPr="007B3F4A" w:rsidRDefault="0005448B" w:rsidP="00994683">
      <w:pPr>
        <w:pStyle w:val="NoSpacing"/>
        <w:rPr>
          <w:rFonts w:ascii="Trebuchet MS" w:hAnsi="Trebuchet MS"/>
          <w:color w:val="232E56"/>
        </w:rPr>
      </w:pPr>
      <w:r w:rsidRPr="007B3F4A">
        <w:rPr>
          <w:rFonts w:ascii="Trebuchet MS" w:hAnsi="Trebuchet MS"/>
          <w:color w:val="232E56"/>
        </w:rPr>
        <w:t>On occasion the person considering the complaint may determine that it is not appropriate for further action to be taken.  This may include where:</w:t>
      </w:r>
    </w:p>
    <w:p w14:paraId="58877015" w14:textId="77777777" w:rsidR="00994683" w:rsidRPr="007B3F4A" w:rsidRDefault="00994683" w:rsidP="00994683">
      <w:pPr>
        <w:pStyle w:val="NoSpacing"/>
        <w:rPr>
          <w:color w:val="232E56"/>
        </w:rPr>
      </w:pPr>
    </w:p>
    <w:p w14:paraId="0E95CCBA"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There is no evidence that malpractice has occurred</w:t>
      </w:r>
    </w:p>
    <w:p w14:paraId="23DBB844" w14:textId="77609FB2"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internal proceedings under another </w:t>
      </w:r>
      <w:r w:rsidR="00E52477"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policy</w:t>
      </w:r>
    </w:p>
    <w:p w14:paraId="3F38C120"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external legal proceedings / been referred to another external agency </w:t>
      </w:r>
    </w:p>
    <w:p w14:paraId="7F55B9D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lastRenderedPageBreak/>
        <w:t>A false and malicious or vexatious complaint has been made</w:t>
      </w:r>
    </w:p>
    <w:p w14:paraId="16C78FC7" w14:textId="77777777" w:rsidR="0005448B" w:rsidRPr="007B3F4A" w:rsidRDefault="0005448B" w:rsidP="0005448B">
      <w:pPr>
        <w:pStyle w:val="SPSSectionHeading"/>
        <w:rPr>
          <w:color w:val="232E56"/>
        </w:rPr>
      </w:pPr>
      <w:bookmarkStart w:id="34" w:name="Ten"/>
    </w:p>
    <w:p w14:paraId="00E385F6" w14:textId="0A6DE2D4" w:rsidR="0005448B" w:rsidRPr="0068442B" w:rsidRDefault="0005448B" w:rsidP="0068442B">
      <w:pPr>
        <w:widowControl w:val="0"/>
        <w:autoSpaceDE w:val="0"/>
        <w:autoSpaceDN w:val="0"/>
        <w:spacing w:after="0" w:line="240" w:lineRule="auto"/>
        <w:rPr>
          <w:rFonts w:ascii="Trebuchet MS" w:hAnsi="Trebuchet MS" w:cs="Tahoma"/>
          <w:b/>
          <w:color w:val="E36C0A" w:themeColor="accent6" w:themeShade="BF"/>
          <w:kern w:val="0"/>
          <w:sz w:val="26"/>
          <w:szCs w:val="26"/>
          <w:lang w:val="en-US" w:eastAsia="en-US"/>
          <w14:ligatures w14:val="none"/>
          <w14:cntxtAlts w14:val="0"/>
        </w:rPr>
      </w:pPr>
      <w:bookmarkStart w:id="35" w:name="_Toc53756739"/>
      <w:r w:rsidRPr="00AE7ABD">
        <w:rPr>
          <w:rFonts w:ascii="Trebuchet MS" w:hAnsi="Trebuchet MS"/>
          <w:color w:val="E36C0A" w:themeColor="accent6" w:themeShade="BF"/>
          <w:sz w:val="26"/>
          <w:szCs w:val="26"/>
        </w:rPr>
        <w:t>10 Notification of the Outcome of the Concern</w:t>
      </w:r>
      <w:bookmarkEnd w:id="35"/>
    </w:p>
    <w:bookmarkEnd w:id="34"/>
    <w:p w14:paraId="3396D87A" w14:textId="77777777" w:rsidR="0005448B" w:rsidRPr="007B3F4A" w:rsidRDefault="0005448B" w:rsidP="0005448B">
      <w:pPr>
        <w:pStyle w:val="SPSBodyText"/>
        <w:rPr>
          <w:color w:val="232E56"/>
        </w:rPr>
      </w:pPr>
    </w:p>
    <w:p w14:paraId="3CFB9D4F" w14:textId="46A09511"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The </w:t>
      </w:r>
      <w:r w:rsidR="002C55D9">
        <w:rPr>
          <w:rFonts w:ascii="Trebuchet MS" w:hAnsi="Trebuchet MS"/>
          <w:color w:val="232E56"/>
        </w:rPr>
        <w:t xml:space="preserve">Trust / </w:t>
      </w:r>
      <w:r w:rsidR="00A4168B" w:rsidRPr="007B3F4A">
        <w:rPr>
          <w:rFonts w:ascii="Trebuchet MS" w:hAnsi="Trebuchet MS"/>
          <w:color w:val="232E56"/>
        </w:rPr>
        <w:t>School</w:t>
      </w:r>
      <w:r w:rsidRPr="007B3F4A">
        <w:rPr>
          <w:rFonts w:ascii="Trebuchet MS" w:hAnsi="Trebuchet MS"/>
          <w:color w:val="232E56"/>
        </w:rPr>
        <w:t xml:space="preserve"> recognises that an Employee raising a concern would wish to be assured that the matter has been fully addressed.  Feedback will be provided on the outcome of the complaint, wherever possible.  </w:t>
      </w:r>
    </w:p>
    <w:p w14:paraId="19BA7172" w14:textId="77777777" w:rsidR="00795F22" w:rsidRPr="007B3F4A" w:rsidRDefault="00795F22" w:rsidP="00795F22">
      <w:pPr>
        <w:pStyle w:val="NoSpacing"/>
        <w:rPr>
          <w:rFonts w:ascii="Trebuchet MS" w:hAnsi="Trebuchet MS"/>
          <w:color w:val="232E56"/>
        </w:rPr>
      </w:pPr>
    </w:p>
    <w:p w14:paraId="1BCEAEA4" w14:textId="1F2D15BE" w:rsidR="0005448B" w:rsidRPr="007B3F4A" w:rsidRDefault="0005448B" w:rsidP="00795F22">
      <w:pPr>
        <w:pStyle w:val="NoSpacing"/>
        <w:rPr>
          <w:rFonts w:ascii="Trebuchet MS" w:hAnsi="Trebuchet MS"/>
          <w:color w:val="232E56"/>
        </w:rPr>
      </w:pPr>
      <w:r w:rsidRPr="007B3F4A">
        <w:rPr>
          <w:rFonts w:ascii="Trebuchet MS" w:hAnsi="Trebuchet MS"/>
          <w:color w:val="232E56"/>
        </w:rPr>
        <w:t>In some circumstances however it may not be appropriate or permissible to share this information (for example where legal / disciplinary or regulatory authority action is pending or if sharing information may infringe the duty of confidence owed to a third party).  Where it is not appropriate to provide detailed feedback the Employee will be advised that the matter has been addressed or concluded as far as is practicable.</w:t>
      </w:r>
    </w:p>
    <w:p w14:paraId="09BC8F47" w14:textId="77777777" w:rsidR="00795F22" w:rsidRPr="007B3F4A" w:rsidRDefault="00795F22" w:rsidP="00795F22">
      <w:pPr>
        <w:pStyle w:val="NoSpacing"/>
        <w:rPr>
          <w:rFonts w:ascii="Trebuchet MS" w:hAnsi="Trebuchet MS"/>
          <w:color w:val="232E56"/>
        </w:rPr>
      </w:pPr>
    </w:p>
    <w:p w14:paraId="630E7795" w14:textId="209EDE22" w:rsidR="0005448B" w:rsidRPr="007B3F4A" w:rsidRDefault="0005448B" w:rsidP="00795F22">
      <w:pPr>
        <w:pStyle w:val="NoSpacing"/>
        <w:rPr>
          <w:rFonts w:ascii="Trebuchet MS" w:hAnsi="Trebuchet MS"/>
          <w:color w:val="232E56"/>
        </w:rPr>
      </w:pPr>
      <w:r w:rsidRPr="007B3F4A">
        <w:rPr>
          <w:rFonts w:ascii="Trebuchet MS" w:hAnsi="Trebuchet MS"/>
          <w:color w:val="232E56"/>
        </w:rPr>
        <w:t>Where a matter is not to be considered further the Employee who raised the complaint will be advised of this in writing.</w:t>
      </w:r>
    </w:p>
    <w:p w14:paraId="3D0E7D33" w14:textId="77777777" w:rsidR="0005448B" w:rsidRPr="007B3F4A" w:rsidRDefault="0005448B" w:rsidP="0005448B">
      <w:pPr>
        <w:pStyle w:val="SPSBodyText"/>
        <w:rPr>
          <w:color w:val="232E56"/>
        </w:rPr>
      </w:pPr>
    </w:p>
    <w:p w14:paraId="6FE5E0D8" w14:textId="77777777" w:rsidR="0005448B" w:rsidRPr="00AE7ABD" w:rsidRDefault="0005448B" w:rsidP="0001650E">
      <w:pPr>
        <w:pStyle w:val="SPSSectionHeading"/>
        <w:outlineLvl w:val="1"/>
        <w:rPr>
          <w:rFonts w:ascii="Trebuchet MS" w:hAnsi="Trebuchet MS"/>
          <w:color w:val="E36C0A" w:themeColor="accent6" w:themeShade="BF"/>
          <w:sz w:val="26"/>
          <w:szCs w:val="26"/>
        </w:rPr>
      </w:pPr>
      <w:bookmarkStart w:id="36" w:name="_Toc53756740"/>
      <w:bookmarkStart w:id="37" w:name="Eleven"/>
      <w:r w:rsidRPr="00AE7ABD">
        <w:rPr>
          <w:rFonts w:ascii="Trebuchet MS" w:hAnsi="Trebuchet MS"/>
          <w:color w:val="E36C0A" w:themeColor="accent6" w:themeShade="BF"/>
          <w:sz w:val="26"/>
          <w:szCs w:val="26"/>
        </w:rPr>
        <w:t>11 How the matter may be taken further</w:t>
      </w:r>
      <w:bookmarkEnd w:id="36"/>
    </w:p>
    <w:bookmarkEnd w:id="37"/>
    <w:p w14:paraId="60EFBE12" w14:textId="77777777" w:rsidR="0005448B" w:rsidRPr="007B3F4A" w:rsidRDefault="0005448B" w:rsidP="0005448B">
      <w:pPr>
        <w:pStyle w:val="SPSBodyText"/>
        <w:rPr>
          <w:color w:val="232E56"/>
        </w:rPr>
      </w:pPr>
    </w:p>
    <w:p w14:paraId="685B9F43" w14:textId="2F4C835B"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This procedure is intended to provide Employees with a mechanism to raise concerns internally within the </w:t>
      </w:r>
      <w:r w:rsidR="001551C0" w:rsidRPr="007B3F4A">
        <w:rPr>
          <w:rFonts w:ascii="Trebuchet MS" w:hAnsi="Trebuchet MS"/>
          <w:color w:val="232E56"/>
        </w:rPr>
        <w:t>School</w:t>
      </w:r>
      <w:r w:rsidRPr="007B3F4A">
        <w:rPr>
          <w:rFonts w:ascii="Trebuchet MS" w:hAnsi="Trebuchet MS"/>
          <w:color w:val="232E56"/>
        </w:rPr>
        <w:t xml:space="preserve">. </w:t>
      </w:r>
    </w:p>
    <w:p w14:paraId="0A71D8AD" w14:textId="77777777" w:rsidR="00795F22" w:rsidRPr="007B3F4A" w:rsidRDefault="00795F22" w:rsidP="00795F22">
      <w:pPr>
        <w:pStyle w:val="NoSpacing"/>
        <w:rPr>
          <w:rFonts w:ascii="Trebuchet MS" w:hAnsi="Trebuchet MS"/>
          <w:color w:val="232E56"/>
        </w:rPr>
      </w:pPr>
    </w:p>
    <w:p w14:paraId="1DF9CEAB" w14:textId="203BC1D1"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Should this process be exhausted and the Employee feels that matters have not been fully / appropriately addressed or that concerns are ongoing they may wish to raise the matter outside of the </w:t>
      </w:r>
      <w:r w:rsidR="006458B4" w:rsidRPr="007B3F4A">
        <w:rPr>
          <w:rFonts w:ascii="Trebuchet MS" w:hAnsi="Trebuchet MS"/>
          <w:color w:val="232E56"/>
        </w:rPr>
        <w:t>School</w:t>
      </w:r>
      <w:r w:rsidRPr="007B3F4A">
        <w:rPr>
          <w:rFonts w:ascii="Trebuchet MS" w:hAnsi="Trebuchet MS"/>
          <w:color w:val="232E56"/>
        </w:rPr>
        <w:t>.</w:t>
      </w:r>
    </w:p>
    <w:p w14:paraId="1E009FB4" w14:textId="77777777" w:rsidR="00795F22" w:rsidRPr="007B3F4A" w:rsidRDefault="00795F22" w:rsidP="00795F22">
      <w:pPr>
        <w:pStyle w:val="NoSpacing"/>
        <w:rPr>
          <w:rFonts w:ascii="Trebuchet MS" w:hAnsi="Trebuchet MS"/>
          <w:color w:val="232E56"/>
        </w:rPr>
      </w:pPr>
    </w:p>
    <w:p w14:paraId="137A3D3B" w14:textId="4C922775" w:rsidR="0005448B" w:rsidRPr="007B3F4A" w:rsidRDefault="0005448B" w:rsidP="00795F22">
      <w:pPr>
        <w:pStyle w:val="NoSpacing"/>
        <w:rPr>
          <w:rFonts w:ascii="Trebuchet MS" w:hAnsi="Trebuchet MS"/>
          <w:color w:val="232E56"/>
        </w:rPr>
      </w:pPr>
      <w:r w:rsidRPr="007B3F4A">
        <w:rPr>
          <w:rFonts w:ascii="Trebuchet MS" w:hAnsi="Trebuchet MS"/>
          <w:color w:val="232E56"/>
        </w:rPr>
        <w:t>Appropriate contacts are listed at Appendix 1.</w:t>
      </w:r>
    </w:p>
    <w:p w14:paraId="02A8D62F" w14:textId="77777777" w:rsidR="00795F22" w:rsidRPr="007B3F4A" w:rsidRDefault="00795F22" w:rsidP="00795F22">
      <w:pPr>
        <w:pStyle w:val="NoSpacing"/>
        <w:rPr>
          <w:rFonts w:ascii="Trebuchet MS" w:hAnsi="Trebuchet MS"/>
          <w:color w:val="232E56"/>
        </w:rPr>
      </w:pPr>
    </w:p>
    <w:p w14:paraId="538BC25F" w14:textId="18FB7AF5" w:rsidR="0005448B" w:rsidRPr="007B3F4A" w:rsidRDefault="0005448B" w:rsidP="00795F22">
      <w:pPr>
        <w:pStyle w:val="NoSpacing"/>
        <w:rPr>
          <w:rFonts w:ascii="Trebuchet MS" w:hAnsi="Trebuchet MS"/>
          <w:color w:val="232E56"/>
        </w:rPr>
      </w:pPr>
      <w:r w:rsidRPr="007B3F4A">
        <w:rPr>
          <w:rFonts w:ascii="Trebuchet MS" w:hAnsi="Trebuchet MS"/>
          <w:color w:val="232E56"/>
        </w:rPr>
        <w:t>An Employee who intends to raise a concern externally is encouraged to consider carefully whether this is the most appropriate form of action to resolve the issue and whether all reasonable internal steps have been taken.</w:t>
      </w:r>
    </w:p>
    <w:p w14:paraId="469438F3" w14:textId="77777777" w:rsidR="00795F22" w:rsidRPr="007B3F4A" w:rsidRDefault="00795F22" w:rsidP="00795F22">
      <w:pPr>
        <w:pStyle w:val="NoSpacing"/>
        <w:rPr>
          <w:rFonts w:ascii="Trebuchet MS" w:hAnsi="Trebuchet MS"/>
          <w:color w:val="232E56"/>
        </w:rPr>
      </w:pPr>
    </w:p>
    <w:p w14:paraId="33AC8A5C" w14:textId="4B185CA3"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If a matter is raised outside of the </w:t>
      </w:r>
      <w:r w:rsidR="006458B4" w:rsidRPr="007B3F4A">
        <w:rPr>
          <w:rFonts w:ascii="Trebuchet MS" w:hAnsi="Trebuchet MS"/>
          <w:color w:val="232E56"/>
        </w:rPr>
        <w:t>School</w:t>
      </w:r>
      <w:r w:rsidRPr="007B3F4A">
        <w:rPr>
          <w:rFonts w:ascii="Trebuchet MS" w:hAnsi="Trebuchet MS"/>
          <w:color w:val="232E56"/>
        </w:rPr>
        <w:t xml:space="preserve">, an Employee should take all reasonable steps to ensure that confidential or privileged information is not disclosed. </w:t>
      </w:r>
    </w:p>
    <w:p w14:paraId="7D44A8B6" w14:textId="77777777" w:rsidR="0005448B" w:rsidRPr="007B3F4A" w:rsidRDefault="0005448B" w:rsidP="0005448B">
      <w:pPr>
        <w:pStyle w:val="SPSBodyText"/>
        <w:rPr>
          <w:color w:val="232E56"/>
        </w:rPr>
      </w:pPr>
    </w:p>
    <w:p w14:paraId="4E093E49" w14:textId="77777777" w:rsidR="0005448B" w:rsidRPr="00AE7ABD" w:rsidRDefault="0005448B" w:rsidP="0001650E">
      <w:pPr>
        <w:pStyle w:val="SPSSectionHeading"/>
        <w:outlineLvl w:val="1"/>
        <w:rPr>
          <w:rFonts w:ascii="Trebuchet MS" w:hAnsi="Trebuchet MS"/>
          <w:color w:val="E36C0A" w:themeColor="accent6" w:themeShade="BF"/>
          <w:sz w:val="26"/>
          <w:szCs w:val="26"/>
        </w:rPr>
      </w:pPr>
      <w:bookmarkStart w:id="38" w:name="_Toc53756741"/>
      <w:bookmarkStart w:id="39" w:name="Twelve"/>
      <w:r w:rsidRPr="00AE7ABD">
        <w:rPr>
          <w:rFonts w:ascii="Trebuchet MS" w:hAnsi="Trebuchet MS"/>
          <w:color w:val="E36C0A" w:themeColor="accent6" w:themeShade="BF"/>
          <w:sz w:val="26"/>
          <w:szCs w:val="26"/>
        </w:rPr>
        <w:t>12 Protection and Support for Employees</w:t>
      </w:r>
      <w:bookmarkEnd w:id="38"/>
    </w:p>
    <w:bookmarkEnd w:id="39"/>
    <w:p w14:paraId="53A74D36" w14:textId="77777777" w:rsidR="0005448B" w:rsidRPr="007B3F4A" w:rsidRDefault="0005448B" w:rsidP="0005448B">
      <w:pPr>
        <w:pStyle w:val="SPSBodyText"/>
        <w:rPr>
          <w:color w:val="232E56"/>
        </w:rPr>
      </w:pPr>
    </w:p>
    <w:p w14:paraId="5449F086" w14:textId="393940BC" w:rsidR="0005448B" w:rsidRPr="00B650C0" w:rsidRDefault="0005448B" w:rsidP="0087673A">
      <w:pPr>
        <w:pStyle w:val="NoSpacing"/>
        <w:rPr>
          <w:rFonts w:ascii="Trebuchet MS" w:hAnsi="Trebuchet MS"/>
          <w:color w:val="232E56"/>
        </w:rPr>
      </w:pPr>
      <w:r w:rsidRPr="00B650C0">
        <w:rPr>
          <w:rFonts w:ascii="Trebuchet MS" w:hAnsi="Trebuchet MS"/>
          <w:color w:val="232E56"/>
        </w:rPr>
        <w:t xml:space="preserve">The </w:t>
      </w:r>
      <w:r w:rsidR="002C55D9">
        <w:rPr>
          <w:rFonts w:ascii="Trebuchet MS" w:hAnsi="Trebuchet MS"/>
          <w:color w:val="232E56"/>
        </w:rPr>
        <w:t xml:space="preserve">Trust / </w:t>
      </w:r>
      <w:r w:rsidR="00E24984" w:rsidRPr="00B650C0">
        <w:rPr>
          <w:rFonts w:ascii="Trebuchet MS" w:hAnsi="Trebuchet MS"/>
          <w:color w:val="232E56"/>
        </w:rPr>
        <w:t xml:space="preserve">School </w:t>
      </w:r>
      <w:r w:rsidRPr="00B650C0">
        <w:rPr>
          <w:rFonts w:ascii="Trebuchet MS" w:hAnsi="Trebuchet MS"/>
          <w:color w:val="232E56"/>
        </w:rPr>
        <w:t>will take reasonable measures to support and protect Employees who raise concerns.</w:t>
      </w:r>
    </w:p>
    <w:p w14:paraId="1A4DB4F2" w14:textId="77777777" w:rsidR="0087673A" w:rsidRPr="00B650C0" w:rsidRDefault="0087673A" w:rsidP="0005448B">
      <w:pPr>
        <w:spacing w:after="0"/>
        <w:jc w:val="both"/>
        <w:rPr>
          <w:rFonts w:ascii="Trebuchet MS" w:hAnsi="Trebuchet MS" w:cs="Arial"/>
          <w:b/>
          <w:color w:val="232E56"/>
          <w:sz w:val="22"/>
          <w:szCs w:val="22"/>
        </w:rPr>
      </w:pPr>
    </w:p>
    <w:p w14:paraId="005E9850" w14:textId="77777777" w:rsidR="0005448B" w:rsidRPr="00AE7ABD" w:rsidRDefault="0005448B" w:rsidP="0087673A">
      <w:pPr>
        <w:pStyle w:val="NoSpacing"/>
        <w:rPr>
          <w:rFonts w:ascii="Trebuchet MS" w:hAnsi="Trebuchet MS"/>
          <w:b/>
          <w:bCs/>
          <w:color w:val="E36C0A" w:themeColor="accent6" w:themeShade="BF"/>
        </w:rPr>
      </w:pPr>
      <w:r w:rsidRPr="00AE7ABD">
        <w:rPr>
          <w:rFonts w:ascii="Trebuchet MS" w:hAnsi="Trebuchet MS"/>
          <w:b/>
          <w:bCs/>
          <w:color w:val="E36C0A" w:themeColor="accent6" w:themeShade="BF"/>
        </w:rPr>
        <w:t>Protection from Detriment</w:t>
      </w:r>
    </w:p>
    <w:p w14:paraId="058291DD" w14:textId="77777777" w:rsidR="0087673A" w:rsidRPr="00B650C0" w:rsidRDefault="0087673A" w:rsidP="0087673A">
      <w:pPr>
        <w:pStyle w:val="NoSpacing"/>
        <w:rPr>
          <w:rFonts w:ascii="Trebuchet MS" w:hAnsi="Trebuchet MS"/>
          <w:color w:val="232E56"/>
        </w:rPr>
      </w:pPr>
    </w:p>
    <w:p w14:paraId="4805F01B" w14:textId="39534F05" w:rsidR="0005448B" w:rsidRPr="00B650C0" w:rsidRDefault="0005448B" w:rsidP="0087673A">
      <w:pPr>
        <w:pStyle w:val="NoSpacing"/>
        <w:rPr>
          <w:rFonts w:ascii="Trebuchet MS" w:hAnsi="Trebuchet MS"/>
          <w:b/>
          <w:color w:val="232E56"/>
        </w:rPr>
      </w:pPr>
      <w:r w:rsidRPr="00B650C0">
        <w:rPr>
          <w:rFonts w:ascii="Trebuchet MS" w:hAnsi="Trebuchet MS"/>
          <w:color w:val="232E56"/>
        </w:rPr>
        <w:t>Employees raising a concern with reasonable suspicion for doing so will not be subject to discrimination, harassment or victimisation.  Should an Employee believe they have been subject to detriment or retribution they should report this to the Chair of Governors</w:t>
      </w:r>
      <w:r w:rsidR="002C55D9">
        <w:rPr>
          <w:rFonts w:ascii="Trebuchet MS" w:hAnsi="Trebuchet MS"/>
          <w:color w:val="232E56"/>
        </w:rPr>
        <w:t xml:space="preserve"> / Chair of Trust</w:t>
      </w:r>
      <w:r w:rsidRPr="00B650C0">
        <w:rPr>
          <w:rFonts w:ascii="Trebuchet MS" w:hAnsi="Trebuchet MS"/>
          <w:color w:val="232E56"/>
        </w:rPr>
        <w:t xml:space="preserve"> who may address the matter in accordance with the </w:t>
      </w:r>
      <w:r w:rsidR="002C55D9">
        <w:rPr>
          <w:rFonts w:ascii="Trebuchet MS" w:hAnsi="Trebuchet MS"/>
          <w:color w:val="232E56"/>
        </w:rPr>
        <w:t>Trust</w:t>
      </w:r>
      <w:r w:rsidRPr="00B650C0">
        <w:rPr>
          <w:rFonts w:ascii="Trebuchet MS" w:hAnsi="Trebuchet MS"/>
          <w:color w:val="232E56"/>
        </w:rPr>
        <w:t>’s disciplinary procedure.</w:t>
      </w:r>
    </w:p>
    <w:p w14:paraId="025571F5" w14:textId="77777777" w:rsidR="0087673A" w:rsidRPr="00B650C0" w:rsidRDefault="0087673A" w:rsidP="0087673A">
      <w:pPr>
        <w:pStyle w:val="NoSpacing"/>
        <w:rPr>
          <w:rFonts w:ascii="Trebuchet MS" w:hAnsi="Trebuchet MS"/>
          <w:color w:val="232E56"/>
        </w:rPr>
      </w:pPr>
    </w:p>
    <w:p w14:paraId="26D91ABF" w14:textId="34537FAA" w:rsidR="0005448B" w:rsidRPr="00B650C0" w:rsidRDefault="0005448B" w:rsidP="0087673A">
      <w:pPr>
        <w:pStyle w:val="NoSpacing"/>
        <w:rPr>
          <w:rFonts w:ascii="Trebuchet MS" w:hAnsi="Trebuchet MS"/>
          <w:color w:val="232E56"/>
        </w:rPr>
      </w:pPr>
      <w:r w:rsidRPr="00B650C0">
        <w:rPr>
          <w:rFonts w:ascii="Trebuchet MS" w:hAnsi="Trebuchet MS"/>
          <w:color w:val="232E56"/>
        </w:rPr>
        <w:lastRenderedPageBreak/>
        <w:t>No action will be taken against an Employee where concerns raised are subsequently unproven.</w:t>
      </w:r>
    </w:p>
    <w:p w14:paraId="0796FACA" w14:textId="77777777" w:rsidR="0087673A" w:rsidRPr="00B650C0" w:rsidRDefault="0087673A" w:rsidP="0087673A">
      <w:pPr>
        <w:pStyle w:val="NoSpacing"/>
        <w:rPr>
          <w:rFonts w:ascii="Trebuchet MS" w:hAnsi="Trebuchet MS"/>
          <w:color w:val="232E56"/>
        </w:rPr>
      </w:pPr>
    </w:p>
    <w:p w14:paraId="71E3D891" w14:textId="23016546" w:rsidR="0005448B" w:rsidRPr="00B650C0" w:rsidRDefault="0005448B" w:rsidP="0087673A">
      <w:pPr>
        <w:pStyle w:val="NoSpacing"/>
        <w:rPr>
          <w:rFonts w:ascii="Trebuchet MS" w:hAnsi="Trebuchet MS"/>
          <w:color w:val="232E56"/>
        </w:rPr>
      </w:pPr>
      <w:r w:rsidRPr="00B650C0">
        <w:rPr>
          <w:rFonts w:ascii="Trebuchet MS" w:hAnsi="Trebuchet MS"/>
          <w:color w:val="232E56"/>
        </w:rPr>
        <w:t>However disciplinary action may be taken against individuals who knowingly make ‘false, malicious and / or vexatious allegations.</w:t>
      </w:r>
    </w:p>
    <w:p w14:paraId="4AF00007" w14:textId="77777777" w:rsidR="0087673A" w:rsidRPr="00B650C0" w:rsidRDefault="0087673A" w:rsidP="0087673A">
      <w:pPr>
        <w:pStyle w:val="NoSpacing"/>
        <w:rPr>
          <w:rFonts w:ascii="Trebuchet MS" w:hAnsi="Trebuchet MS"/>
          <w:color w:val="232E56"/>
        </w:rPr>
      </w:pPr>
    </w:p>
    <w:p w14:paraId="2BBEF8A9" w14:textId="6DCCB158" w:rsidR="0087673A" w:rsidRPr="00B650C0" w:rsidRDefault="0005448B" w:rsidP="00B650C0">
      <w:pPr>
        <w:pStyle w:val="NoSpacing"/>
        <w:rPr>
          <w:rFonts w:ascii="Trebuchet MS" w:hAnsi="Trebuchet MS"/>
          <w:color w:val="232E56"/>
        </w:rPr>
      </w:pPr>
      <w:r w:rsidRPr="00B650C0">
        <w:rPr>
          <w:rFonts w:ascii="Trebuchet MS" w:hAnsi="Trebuchet MS"/>
          <w:color w:val="232E56"/>
        </w:rPr>
        <w:t xml:space="preserve">Should an employee commit a criminal offence in raising a concern (e.g. accepting a bribe or an act of corruption) – protection from detriment may be lost and the Employee may be subject to the </w:t>
      </w:r>
      <w:r w:rsidR="002C55D9">
        <w:rPr>
          <w:rFonts w:ascii="Trebuchet MS" w:hAnsi="Trebuchet MS"/>
          <w:color w:val="232E56"/>
        </w:rPr>
        <w:t>Trust</w:t>
      </w:r>
      <w:r w:rsidRPr="00B650C0">
        <w:rPr>
          <w:rFonts w:ascii="Trebuchet MS" w:hAnsi="Trebuchet MS"/>
          <w:color w:val="232E56"/>
        </w:rPr>
        <w:t>’s disciplinary procedures</w:t>
      </w:r>
      <w:r w:rsidR="00352DFA">
        <w:rPr>
          <w:rFonts w:ascii="Trebuchet MS" w:hAnsi="Trebuchet MS"/>
          <w:color w:val="232E56"/>
        </w:rPr>
        <w:t>.</w:t>
      </w:r>
    </w:p>
    <w:p w14:paraId="79F2D362" w14:textId="77777777" w:rsidR="0087673A" w:rsidRPr="007B3F4A" w:rsidRDefault="0087673A" w:rsidP="0005448B">
      <w:pPr>
        <w:spacing w:after="0"/>
        <w:jc w:val="both"/>
        <w:rPr>
          <w:rFonts w:ascii="Arial" w:hAnsi="Arial" w:cs="Arial"/>
          <w:b/>
          <w:color w:val="232E56"/>
        </w:rPr>
      </w:pPr>
    </w:p>
    <w:p w14:paraId="663B10B6" w14:textId="73A43F33" w:rsidR="0005448B" w:rsidRPr="00AE7ABD" w:rsidRDefault="0005448B" w:rsidP="0087673A">
      <w:pPr>
        <w:pStyle w:val="NoSpacing"/>
        <w:rPr>
          <w:rFonts w:ascii="Trebuchet MS" w:hAnsi="Trebuchet MS"/>
          <w:b/>
          <w:bCs/>
          <w:color w:val="E36C0A" w:themeColor="accent6" w:themeShade="BF"/>
        </w:rPr>
      </w:pPr>
      <w:r w:rsidRPr="00AE7ABD">
        <w:rPr>
          <w:rFonts w:ascii="Trebuchet MS" w:hAnsi="Trebuchet MS"/>
          <w:b/>
          <w:bCs/>
          <w:color w:val="E36C0A" w:themeColor="accent6" w:themeShade="BF"/>
        </w:rPr>
        <w:t>Confidentiality</w:t>
      </w:r>
    </w:p>
    <w:p w14:paraId="7F19773E" w14:textId="77777777" w:rsidR="0087673A" w:rsidRPr="007B3F4A" w:rsidRDefault="0087673A" w:rsidP="0087673A">
      <w:pPr>
        <w:pStyle w:val="NoSpacing"/>
        <w:rPr>
          <w:rFonts w:ascii="Trebuchet MS" w:hAnsi="Trebuchet MS"/>
          <w:color w:val="232E56"/>
        </w:rPr>
      </w:pPr>
    </w:p>
    <w:p w14:paraId="02FD011E" w14:textId="7605EA28"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The best way to raise a concern is to do so openly. Openness makes it easier for the </w:t>
      </w:r>
      <w:r w:rsidR="002C55D9">
        <w:rPr>
          <w:rFonts w:ascii="Trebuchet MS" w:hAnsi="Trebuchet MS"/>
          <w:color w:val="232E56"/>
        </w:rPr>
        <w:t xml:space="preserve">Trust / </w:t>
      </w:r>
      <w:r w:rsidR="00C85D54" w:rsidRPr="007B3F4A">
        <w:rPr>
          <w:rFonts w:ascii="Trebuchet MS" w:hAnsi="Trebuchet MS"/>
          <w:color w:val="232E56"/>
        </w:rPr>
        <w:t>School</w:t>
      </w:r>
      <w:r w:rsidRPr="007B3F4A">
        <w:rPr>
          <w:rFonts w:ascii="Trebuchet MS" w:hAnsi="Trebuchet MS"/>
          <w:color w:val="232E56"/>
        </w:rPr>
        <w:t xml:space="preserve"> to assess and investigate the issue. However, it is recognised that there may be some circumstances where an </w:t>
      </w:r>
      <w:r w:rsidR="003E58D0" w:rsidRPr="007B3F4A">
        <w:rPr>
          <w:rFonts w:ascii="Trebuchet MS" w:hAnsi="Trebuchet MS"/>
          <w:color w:val="232E56"/>
        </w:rPr>
        <w:t>E</w:t>
      </w:r>
      <w:r w:rsidRPr="007B3F4A">
        <w:rPr>
          <w:rFonts w:ascii="Trebuchet MS" w:hAnsi="Trebuchet MS"/>
          <w:color w:val="232E56"/>
        </w:rPr>
        <w:t xml:space="preserve">mployee would prefer to raise a concern in confidence. Employees should make the </w:t>
      </w:r>
      <w:r w:rsidR="003E58D0" w:rsidRPr="007B3F4A">
        <w:rPr>
          <w:rFonts w:ascii="Trebuchet MS" w:hAnsi="Trebuchet MS"/>
          <w:color w:val="232E56"/>
        </w:rPr>
        <w:t>School</w:t>
      </w:r>
      <w:r w:rsidR="002C55D9">
        <w:rPr>
          <w:rFonts w:ascii="Trebuchet MS" w:hAnsi="Trebuchet MS"/>
          <w:color w:val="232E56"/>
        </w:rPr>
        <w:t xml:space="preserve"> / Trust</w:t>
      </w:r>
      <w:r w:rsidRPr="007B3F4A">
        <w:rPr>
          <w:rFonts w:ascii="Trebuchet MS" w:hAnsi="Trebuchet MS"/>
          <w:color w:val="232E56"/>
        </w:rPr>
        <w:t xml:space="preserve"> aware of this when raising their concern.</w:t>
      </w:r>
    </w:p>
    <w:p w14:paraId="46020048" w14:textId="77777777" w:rsidR="0087673A" w:rsidRPr="007B3F4A" w:rsidRDefault="0087673A" w:rsidP="0087673A">
      <w:pPr>
        <w:pStyle w:val="NoSpacing"/>
        <w:rPr>
          <w:rFonts w:ascii="Trebuchet MS" w:hAnsi="Trebuchet MS"/>
          <w:color w:val="232E56"/>
        </w:rPr>
      </w:pPr>
    </w:p>
    <w:p w14:paraId="3F209E0F" w14:textId="7F8C5767" w:rsidR="0005448B" w:rsidRPr="007B3F4A" w:rsidRDefault="0005448B" w:rsidP="0087673A">
      <w:pPr>
        <w:pStyle w:val="NoSpacing"/>
        <w:rPr>
          <w:rFonts w:ascii="Trebuchet MS" w:hAnsi="Trebuchet MS"/>
          <w:color w:val="232E56"/>
        </w:rPr>
      </w:pPr>
      <w:r w:rsidRPr="007B3F4A">
        <w:rPr>
          <w:rFonts w:ascii="Trebuchet MS" w:hAnsi="Trebuchet MS"/>
          <w:color w:val="232E56"/>
        </w:rPr>
        <w:t>Where appropriate every effort and consideration will be given to arrangements to maintain the Employee’s confidentiality – including off site meetings where appropriate.</w:t>
      </w:r>
    </w:p>
    <w:p w14:paraId="64F511AC" w14:textId="77777777" w:rsidR="0087673A" w:rsidRPr="007B3F4A" w:rsidRDefault="0087673A" w:rsidP="0087673A">
      <w:pPr>
        <w:pStyle w:val="NoSpacing"/>
        <w:rPr>
          <w:rFonts w:ascii="Trebuchet MS" w:hAnsi="Trebuchet MS"/>
          <w:color w:val="232E56"/>
        </w:rPr>
      </w:pPr>
    </w:p>
    <w:p w14:paraId="615C8E33" w14:textId="55D1995B" w:rsidR="0005448B" w:rsidRPr="007B3F4A" w:rsidRDefault="0005448B" w:rsidP="0087673A">
      <w:pPr>
        <w:pStyle w:val="NoSpacing"/>
        <w:rPr>
          <w:rFonts w:ascii="Trebuchet MS" w:hAnsi="Trebuchet MS"/>
          <w:color w:val="232E56"/>
        </w:rPr>
      </w:pPr>
      <w:r w:rsidRPr="007B3F4A">
        <w:rPr>
          <w:rFonts w:ascii="Trebuchet MS" w:hAnsi="Trebuchet MS"/>
          <w:color w:val="232E56"/>
        </w:rPr>
        <w:t>Every effort will be made not to reveal the Employee’s identity, without their prior consent, if this is their wish.</w:t>
      </w:r>
    </w:p>
    <w:p w14:paraId="163D2ACA" w14:textId="77777777" w:rsidR="0087673A" w:rsidRPr="007B3F4A" w:rsidRDefault="0087673A" w:rsidP="0087673A">
      <w:pPr>
        <w:pStyle w:val="NoSpacing"/>
        <w:rPr>
          <w:rFonts w:ascii="Trebuchet MS" w:hAnsi="Trebuchet MS"/>
          <w:color w:val="232E56"/>
        </w:rPr>
      </w:pPr>
    </w:p>
    <w:p w14:paraId="36C828D3" w14:textId="069D29DB" w:rsidR="0005448B" w:rsidRPr="007B3F4A" w:rsidRDefault="0005448B" w:rsidP="0087673A">
      <w:pPr>
        <w:pStyle w:val="NoSpacing"/>
        <w:rPr>
          <w:rFonts w:ascii="Trebuchet MS" w:hAnsi="Trebuchet MS"/>
          <w:color w:val="232E56"/>
        </w:rPr>
      </w:pPr>
      <w:r w:rsidRPr="007B3F4A">
        <w:rPr>
          <w:rFonts w:ascii="Trebuchet MS" w:hAnsi="Trebuchet MS"/>
          <w:color w:val="232E56"/>
        </w:rPr>
        <w:t>However, in certain cases, it may not be possible to maintain confidentiality if the concern is subject to an external / police investigation where disclosure is required. An</w:t>
      </w:r>
      <w:r w:rsidR="00B52854" w:rsidRPr="007B3F4A">
        <w:rPr>
          <w:rFonts w:ascii="Trebuchet MS" w:hAnsi="Trebuchet MS"/>
          <w:color w:val="232E56"/>
        </w:rPr>
        <w:t xml:space="preserve"> </w:t>
      </w:r>
      <w:r w:rsidRPr="007B3F4A">
        <w:rPr>
          <w:rFonts w:ascii="Trebuchet MS" w:hAnsi="Trebuchet MS"/>
          <w:color w:val="232E56"/>
        </w:rPr>
        <w:t>Employee will be advised should there be a possibility that their confidentiality cannot be maintained.</w:t>
      </w:r>
    </w:p>
    <w:p w14:paraId="498C673E" w14:textId="77777777" w:rsidR="0087673A" w:rsidRPr="007B3F4A" w:rsidRDefault="0087673A" w:rsidP="0087673A">
      <w:pPr>
        <w:pStyle w:val="NoSpacing"/>
        <w:rPr>
          <w:color w:val="232E56"/>
        </w:rPr>
      </w:pPr>
    </w:p>
    <w:p w14:paraId="37D2E884" w14:textId="77777777" w:rsidR="0005448B" w:rsidRPr="00AE7ABD" w:rsidRDefault="0005448B" w:rsidP="0087673A">
      <w:pPr>
        <w:pStyle w:val="NoSpacing"/>
        <w:rPr>
          <w:rFonts w:ascii="Trebuchet MS" w:hAnsi="Trebuchet MS"/>
          <w:b/>
          <w:bCs/>
          <w:color w:val="E36C0A" w:themeColor="accent6" w:themeShade="BF"/>
        </w:rPr>
      </w:pPr>
      <w:r w:rsidRPr="00AE7ABD">
        <w:rPr>
          <w:rFonts w:ascii="Trebuchet MS" w:hAnsi="Trebuchet MS"/>
          <w:b/>
          <w:bCs/>
          <w:color w:val="E36C0A" w:themeColor="accent6" w:themeShade="BF"/>
        </w:rPr>
        <w:t>Anonymous Concerns</w:t>
      </w:r>
    </w:p>
    <w:p w14:paraId="405D7CFD" w14:textId="77777777" w:rsidR="0087673A" w:rsidRPr="007B3F4A" w:rsidRDefault="0087673A" w:rsidP="0087673A">
      <w:pPr>
        <w:pStyle w:val="NoSpacing"/>
        <w:rPr>
          <w:rFonts w:ascii="Trebuchet MS" w:hAnsi="Trebuchet MS"/>
          <w:color w:val="232E56"/>
        </w:rPr>
      </w:pPr>
    </w:p>
    <w:p w14:paraId="312EDCD5" w14:textId="449FC536" w:rsidR="0005448B" w:rsidRPr="007B3F4A" w:rsidRDefault="0005448B" w:rsidP="0087673A">
      <w:pPr>
        <w:pStyle w:val="NoSpacing"/>
        <w:rPr>
          <w:rFonts w:ascii="Trebuchet MS" w:hAnsi="Trebuchet MS"/>
          <w:color w:val="232E56"/>
        </w:rPr>
      </w:pPr>
      <w:r w:rsidRPr="007B3F4A">
        <w:rPr>
          <w:rFonts w:ascii="Trebuchet MS" w:hAnsi="Trebuchet MS"/>
          <w:color w:val="232E56"/>
        </w:rPr>
        <w:t>Employees are encouraged to put their name to any allegation where possible.</w:t>
      </w:r>
    </w:p>
    <w:p w14:paraId="21E0ED1C" w14:textId="77777777" w:rsidR="0087673A" w:rsidRPr="007B3F4A" w:rsidRDefault="0087673A" w:rsidP="0087673A">
      <w:pPr>
        <w:pStyle w:val="NoSpacing"/>
        <w:rPr>
          <w:rFonts w:ascii="Trebuchet MS" w:hAnsi="Trebuchet MS"/>
          <w:color w:val="232E56"/>
        </w:rPr>
      </w:pPr>
    </w:p>
    <w:p w14:paraId="6DDA98CA" w14:textId="37FF6C6C"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Anonymous allegations will be considered and investigated at the </w:t>
      </w:r>
      <w:r w:rsidR="001D058D" w:rsidRPr="007B3F4A">
        <w:rPr>
          <w:rFonts w:ascii="Trebuchet MS" w:hAnsi="Trebuchet MS"/>
          <w:color w:val="232E56"/>
        </w:rPr>
        <w:t>School</w:t>
      </w:r>
      <w:r w:rsidRPr="007B3F4A">
        <w:rPr>
          <w:rFonts w:ascii="Trebuchet MS" w:hAnsi="Trebuchet MS"/>
          <w:color w:val="232E56"/>
        </w:rPr>
        <w:t xml:space="preserve">’s </w:t>
      </w:r>
      <w:r w:rsidR="002C55D9">
        <w:rPr>
          <w:rFonts w:ascii="Trebuchet MS" w:hAnsi="Trebuchet MS"/>
          <w:color w:val="232E56"/>
        </w:rPr>
        <w:t xml:space="preserve">/ Trust’s </w:t>
      </w:r>
      <w:r w:rsidRPr="007B3F4A">
        <w:rPr>
          <w:rFonts w:ascii="Trebuchet MS" w:hAnsi="Trebuchet MS"/>
          <w:color w:val="232E56"/>
        </w:rPr>
        <w:t xml:space="preserve">discretion. </w:t>
      </w:r>
    </w:p>
    <w:p w14:paraId="716EEEB8" w14:textId="77777777" w:rsidR="0087673A" w:rsidRPr="007B3F4A" w:rsidRDefault="0087673A" w:rsidP="0087673A">
      <w:pPr>
        <w:pStyle w:val="NoSpacing"/>
        <w:rPr>
          <w:rFonts w:ascii="Trebuchet MS" w:hAnsi="Trebuchet MS"/>
          <w:color w:val="232E56"/>
        </w:rPr>
      </w:pPr>
    </w:p>
    <w:p w14:paraId="76246D2C" w14:textId="4CF5168D" w:rsidR="0005448B" w:rsidRPr="007B3F4A" w:rsidRDefault="0005448B" w:rsidP="0087673A">
      <w:pPr>
        <w:pStyle w:val="NoSpacing"/>
        <w:rPr>
          <w:rFonts w:ascii="Trebuchet MS" w:hAnsi="Trebuchet MS"/>
          <w:color w:val="232E56"/>
        </w:rPr>
      </w:pPr>
      <w:r w:rsidRPr="007B3F4A">
        <w:rPr>
          <w:rFonts w:ascii="Trebuchet MS" w:hAnsi="Trebuchet MS"/>
          <w:color w:val="232E56"/>
        </w:rPr>
        <w:t>In exercising the discretion, the following factors may be considered:</w:t>
      </w:r>
    </w:p>
    <w:p w14:paraId="04D1D587" w14:textId="77777777" w:rsidR="0087673A" w:rsidRPr="007B3F4A" w:rsidRDefault="0087673A" w:rsidP="0087673A">
      <w:pPr>
        <w:pStyle w:val="NoSpacing"/>
        <w:rPr>
          <w:rFonts w:ascii="Trebuchet MS" w:hAnsi="Trebuchet MS"/>
          <w:color w:val="232E56"/>
        </w:rPr>
      </w:pPr>
    </w:p>
    <w:p w14:paraId="6E7D317C" w14:textId="47C8FE55"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seriousness of the issues raised</w:t>
      </w:r>
    </w:p>
    <w:p w14:paraId="53E04FAB"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credibility of the concern; and</w:t>
      </w:r>
    </w:p>
    <w:p w14:paraId="5F5D2311"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likelihood of confirming the allegation from attributable sources</w:t>
      </w:r>
    </w:p>
    <w:p w14:paraId="13173C1D" w14:textId="77777777" w:rsidR="0005448B" w:rsidRPr="007B3F4A" w:rsidRDefault="0005448B" w:rsidP="0087673A">
      <w:pPr>
        <w:pStyle w:val="NoSpacing"/>
        <w:rPr>
          <w:rFonts w:ascii="Trebuchet MS" w:hAnsi="Trebuchet MS"/>
          <w:color w:val="232E56"/>
        </w:rPr>
      </w:pPr>
    </w:p>
    <w:p w14:paraId="7D69DE74" w14:textId="602CED3F" w:rsidR="0005448B" w:rsidRPr="007B3F4A" w:rsidRDefault="0005448B" w:rsidP="0087673A">
      <w:pPr>
        <w:pStyle w:val="NoSpacing"/>
        <w:rPr>
          <w:rFonts w:ascii="Trebuchet MS" w:hAnsi="Trebuchet MS" w:cs="Times New Roman"/>
          <w:color w:val="232E56"/>
        </w:rPr>
      </w:pPr>
      <w:r w:rsidRPr="007B3F4A">
        <w:rPr>
          <w:rFonts w:ascii="Trebuchet MS" w:hAnsi="Trebuchet MS"/>
          <w:color w:val="232E56"/>
        </w:rPr>
        <w:t xml:space="preserve">It should be noted that it may be more difficult to address the concern, support an </w:t>
      </w:r>
      <w:r w:rsidR="00044A41" w:rsidRPr="007B3F4A">
        <w:rPr>
          <w:rFonts w:ascii="Trebuchet MS" w:hAnsi="Trebuchet MS"/>
          <w:color w:val="232E56"/>
        </w:rPr>
        <w:t>E</w:t>
      </w:r>
      <w:r w:rsidRPr="007B3F4A">
        <w:rPr>
          <w:rFonts w:ascii="Trebuchet MS" w:hAnsi="Trebuchet MS"/>
          <w:color w:val="232E56"/>
        </w:rPr>
        <w:t>mployee or advise them of the outcome where a concern is reported anonymously</w:t>
      </w:r>
      <w:r w:rsidRPr="007B3F4A">
        <w:rPr>
          <w:rFonts w:ascii="Trebuchet MS" w:hAnsi="Trebuchet MS" w:cs="Times New Roman"/>
          <w:color w:val="232E56"/>
        </w:rPr>
        <w:t>.</w:t>
      </w:r>
    </w:p>
    <w:p w14:paraId="6187F1A3" w14:textId="77777777" w:rsidR="0005448B" w:rsidRPr="007B3F4A" w:rsidRDefault="0005448B" w:rsidP="0005448B">
      <w:pPr>
        <w:spacing w:after="0"/>
        <w:jc w:val="both"/>
        <w:rPr>
          <w:rFonts w:ascii="Arial" w:hAnsi="Arial" w:cs="Arial"/>
          <w:b/>
          <w:color w:val="232E56"/>
        </w:rPr>
      </w:pPr>
    </w:p>
    <w:p w14:paraId="066CF049" w14:textId="77777777" w:rsidR="0068442B" w:rsidRDefault="0068442B">
      <w:pPr>
        <w:widowControl w:val="0"/>
        <w:autoSpaceDE w:val="0"/>
        <w:autoSpaceDN w:val="0"/>
        <w:spacing w:after="0" w:line="240" w:lineRule="auto"/>
        <w:rPr>
          <w:rFonts w:ascii="Trebuchet MS" w:eastAsia="Futura-Medium" w:hAnsi="Trebuchet MS" w:cs="Futura-Medium"/>
          <w:b/>
          <w:bCs/>
          <w:color w:val="E36C0A" w:themeColor="accent6" w:themeShade="BF"/>
          <w:kern w:val="0"/>
          <w:sz w:val="22"/>
          <w:szCs w:val="22"/>
          <w:lang w:bidi="en-GB"/>
          <w14:ligatures w14:val="none"/>
          <w14:cntxtAlts w14:val="0"/>
        </w:rPr>
      </w:pPr>
      <w:r>
        <w:rPr>
          <w:rFonts w:ascii="Trebuchet MS" w:hAnsi="Trebuchet MS"/>
          <w:b/>
          <w:bCs/>
          <w:color w:val="E36C0A" w:themeColor="accent6" w:themeShade="BF"/>
        </w:rPr>
        <w:br w:type="page"/>
      </w:r>
    </w:p>
    <w:p w14:paraId="374DF0D4" w14:textId="33029DD0" w:rsidR="0005448B" w:rsidRPr="00AE7ABD" w:rsidRDefault="0005448B" w:rsidP="00E96825">
      <w:pPr>
        <w:pStyle w:val="NoSpacing"/>
        <w:rPr>
          <w:rFonts w:ascii="Trebuchet MS" w:hAnsi="Trebuchet MS"/>
          <w:b/>
          <w:bCs/>
          <w:color w:val="E36C0A" w:themeColor="accent6" w:themeShade="BF"/>
        </w:rPr>
      </w:pPr>
      <w:r w:rsidRPr="00AE7ABD">
        <w:rPr>
          <w:rFonts w:ascii="Trebuchet MS" w:hAnsi="Trebuchet MS"/>
          <w:b/>
          <w:bCs/>
          <w:color w:val="E36C0A" w:themeColor="accent6" w:themeShade="BF"/>
        </w:rPr>
        <w:lastRenderedPageBreak/>
        <w:t xml:space="preserve">Support </w:t>
      </w:r>
    </w:p>
    <w:p w14:paraId="58D20A65" w14:textId="77777777" w:rsidR="0087673A" w:rsidRPr="007B3F4A" w:rsidRDefault="0087673A" w:rsidP="00E96825">
      <w:pPr>
        <w:pStyle w:val="NoSpacing"/>
        <w:rPr>
          <w:color w:val="232E56"/>
        </w:rPr>
      </w:pPr>
    </w:p>
    <w:p w14:paraId="441CBD19" w14:textId="3B3B0354"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Employees who raise a concern may wish to make use of the confidential counselling service provided by the </w:t>
      </w:r>
      <w:r w:rsidR="002C55D9">
        <w:rPr>
          <w:rFonts w:ascii="Trebuchet MS" w:hAnsi="Trebuchet MS"/>
          <w:color w:val="232E56"/>
        </w:rPr>
        <w:t xml:space="preserve">Trust / </w:t>
      </w:r>
      <w:r w:rsidR="00044A41" w:rsidRPr="007B3F4A">
        <w:rPr>
          <w:rFonts w:ascii="Trebuchet MS" w:hAnsi="Trebuchet MS"/>
          <w:color w:val="232E56"/>
        </w:rPr>
        <w:t>School</w:t>
      </w:r>
      <w:r w:rsidRPr="007B3F4A">
        <w:rPr>
          <w:rFonts w:ascii="Trebuchet MS" w:hAnsi="Trebuchet MS"/>
          <w:color w:val="232E56"/>
        </w:rPr>
        <w:t xml:space="preserve">, if appropriate.  </w:t>
      </w:r>
    </w:p>
    <w:p w14:paraId="4527319A" w14:textId="77777777" w:rsidR="00E96825" w:rsidRPr="007B3F4A" w:rsidRDefault="00E96825" w:rsidP="00E96825">
      <w:pPr>
        <w:pStyle w:val="NoSpacing"/>
        <w:rPr>
          <w:rFonts w:ascii="Trebuchet MS" w:hAnsi="Trebuchet MS"/>
          <w:color w:val="232E56"/>
        </w:rPr>
      </w:pPr>
    </w:p>
    <w:p w14:paraId="1D8F37E2" w14:textId="5374DBF5" w:rsidR="0005448B" w:rsidRPr="007B3F4A" w:rsidRDefault="0005448B" w:rsidP="00E96825">
      <w:pPr>
        <w:pStyle w:val="NoSpacing"/>
        <w:rPr>
          <w:rFonts w:ascii="Trebuchet MS" w:hAnsi="Trebuchet MS"/>
          <w:color w:val="232E56"/>
        </w:rPr>
      </w:pPr>
      <w:r w:rsidRPr="007B3F4A">
        <w:rPr>
          <w:rFonts w:ascii="Trebuchet MS" w:hAnsi="Trebuchet MS"/>
          <w:color w:val="232E56"/>
        </w:rPr>
        <w:t>Employees may also wish to consult their professional association or Trade Union if they are a member.</w:t>
      </w:r>
    </w:p>
    <w:p w14:paraId="15670D8F" w14:textId="77777777" w:rsidR="00E96825" w:rsidRPr="007B3F4A" w:rsidRDefault="00E96825" w:rsidP="00E96825">
      <w:pPr>
        <w:pStyle w:val="NoSpacing"/>
        <w:rPr>
          <w:rFonts w:ascii="Trebuchet MS" w:hAnsi="Trebuchet MS"/>
          <w:color w:val="232E56"/>
        </w:rPr>
      </w:pPr>
    </w:p>
    <w:p w14:paraId="1A5F9DBD" w14:textId="0BA6B47E" w:rsidR="0005448B" w:rsidRPr="007B3F4A" w:rsidRDefault="0005448B" w:rsidP="00E96825">
      <w:pPr>
        <w:pStyle w:val="NoSpacing"/>
        <w:rPr>
          <w:rFonts w:ascii="Trebuchet MS" w:hAnsi="Trebuchet MS"/>
          <w:color w:val="232E56"/>
        </w:rPr>
      </w:pPr>
      <w:r w:rsidRPr="007B3F4A">
        <w:rPr>
          <w:rFonts w:ascii="Trebuchet MS" w:hAnsi="Trebuchet MS"/>
          <w:color w:val="232E56"/>
        </w:rPr>
        <w:t>Other sources of support are provided in Appendix A.</w:t>
      </w:r>
    </w:p>
    <w:p w14:paraId="1CFC987F" w14:textId="77777777" w:rsidR="00E96825" w:rsidRPr="007B3F4A" w:rsidRDefault="00E96825" w:rsidP="00E96825">
      <w:pPr>
        <w:pStyle w:val="NoSpacing"/>
        <w:rPr>
          <w:rFonts w:ascii="Trebuchet MS" w:hAnsi="Trebuchet MS"/>
          <w:color w:val="232E56"/>
        </w:rPr>
      </w:pPr>
    </w:p>
    <w:p w14:paraId="61331DD2" w14:textId="2D7FDAE0" w:rsidR="0005448B" w:rsidRPr="007B3F4A" w:rsidRDefault="0005448B" w:rsidP="00E96825">
      <w:pPr>
        <w:pStyle w:val="NoSpacing"/>
        <w:rPr>
          <w:rFonts w:ascii="Trebuchet MS" w:hAnsi="Trebuchet MS" w:cs="Times New Roman"/>
          <w:color w:val="232E56"/>
        </w:rPr>
      </w:pPr>
      <w:r w:rsidRPr="007B3F4A">
        <w:rPr>
          <w:rFonts w:ascii="Trebuchet MS" w:hAnsi="Trebuchet MS"/>
          <w:color w:val="232E56"/>
        </w:rPr>
        <w:t>Should an employee be required to give evidence in criminal or disciplinary proceedings – consideration will be given to appropriate support</w:t>
      </w:r>
      <w:r w:rsidRPr="007B3F4A">
        <w:rPr>
          <w:rFonts w:ascii="Trebuchet MS" w:hAnsi="Trebuchet MS" w:cs="Times New Roman"/>
          <w:color w:val="232E56"/>
        </w:rPr>
        <w:t>.</w:t>
      </w:r>
    </w:p>
    <w:p w14:paraId="010BEA0B" w14:textId="77777777" w:rsidR="0005448B" w:rsidRPr="007B3F4A" w:rsidRDefault="0005448B" w:rsidP="0005448B">
      <w:pPr>
        <w:pStyle w:val="SPSBodyText"/>
        <w:rPr>
          <w:color w:val="232E56"/>
        </w:rPr>
      </w:pPr>
    </w:p>
    <w:p w14:paraId="411E58ED" w14:textId="77777777" w:rsidR="0005448B" w:rsidRPr="00AE7ABD" w:rsidRDefault="0005448B" w:rsidP="0001650E">
      <w:pPr>
        <w:pStyle w:val="SPSSectionHeading"/>
        <w:outlineLvl w:val="1"/>
        <w:rPr>
          <w:rFonts w:ascii="Trebuchet MS" w:hAnsi="Trebuchet MS"/>
          <w:color w:val="E36C0A" w:themeColor="accent6" w:themeShade="BF"/>
          <w:sz w:val="26"/>
          <w:szCs w:val="26"/>
        </w:rPr>
      </w:pPr>
      <w:bookmarkStart w:id="40" w:name="_Toc53756742"/>
      <w:bookmarkStart w:id="41" w:name="Thirteen"/>
      <w:r w:rsidRPr="00AE7ABD">
        <w:rPr>
          <w:rFonts w:ascii="Trebuchet MS" w:hAnsi="Trebuchet MS"/>
          <w:color w:val="E36C0A" w:themeColor="accent6" w:themeShade="BF"/>
          <w:sz w:val="26"/>
          <w:szCs w:val="26"/>
        </w:rPr>
        <w:t>13 Other Concurrent Processes</w:t>
      </w:r>
      <w:bookmarkEnd w:id="40"/>
    </w:p>
    <w:p w14:paraId="44464707" w14:textId="77777777" w:rsidR="0005448B" w:rsidRPr="007B3F4A" w:rsidRDefault="0005448B" w:rsidP="0005448B">
      <w:pPr>
        <w:pStyle w:val="SPSSectionHeading"/>
        <w:rPr>
          <w:color w:val="232E56"/>
        </w:rPr>
      </w:pPr>
    </w:p>
    <w:bookmarkEnd w:id="41"/>
    <w:p w14:paraId="571FAF0F" w14:textId="77777777" w:rsidR="0005448B" w:rsidRPr="007B3F4A" w:rsidRDefault="0005448B" w:rsidP="00E96825">
      <w:pPr>
        <w:pStyle w:val="NoSpacing"/>
        <w:rPr>
          <w:rFonts w:ascii="Trebuchet MS" w:hAnsi="Trebuchet MS"/>
          <w:color w:val="232E56"/>
        </w:rPr>
      </w:pPr>
      <w:r w:rsidRPr="007B3F4A">
        <w:rPr>
          <w:rFonts w:ascii="Trebuchet MS" w:hAnsi="Trebuchet MS"/>
          <w:color w:val="232E56"/>
        </w:rPr>
        <w:t>Where a complaint is raised under the whistleblowing procedure this will not in itself be sufficient to halt any other ongoing processes relating to absence, conduct, performance or redundancy.</w:t>
      </w:r>
    </w:p>
    <w:p w14:paraId="7BC67DE5" w14:textId="77777777" w:rsidR="00E96825" w:rsidRPr="007B3F4A" w:rsidRDefault="00E96825" w:rsidP="00E96825">
      <w:pPr>
        <w:pStyle w:val="NoSpacing"/>
        <w:rPr>
          <w:rFonts w:ascii="Trebuchet MS" w:hAnsi="Trebuchet MS"/>
          <w:color w:val="232E56"/>
        </w:rPr>
      </w:pPr>
    </w:p>
    <w:p w14:paraId="758BB248" w14:textId="5356D9EB"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However, each case will be considered on its merits to ensure that the </w:t>
      </w:r>
      <w:r w:rsidR="0074573F" w:rsidRPr="007B3F4A">
        <w:rPr>
          <w:rFonts w:ascii="Trebuchet MS" w:hAnsi="Trebuchet MS"/>
          <w:color w:val="232E56"/>
        </w:rPr>
        <w:t>School</w:t>
      </w:r>
      <w:r w:rsidRPr="007B3F4A">
        <w:rPr>
          <w:rFonts w:ascii="Trebuchet MS" w:hAnsi="Trebuchet MS"/>
          <w:color w:val="232E56"/>
        </w:rPr>
        <w:t xml:space="preserve"> </w:t>
      </w:r>
      <w:r w:rsidR="002C55D9">
        <w:rPr>
          <w:rFonts w:ascii="Trebuchet MS" w:hAnsi="Trebuchet MS"/>
          <w:color w:val="232E56"/>
        </w:rPr>
        <w:t xml:space="preserve">/ Trust </w:t>
      </w:r>
      <w:r w:rsidRPr="007B3F4A">
        <w:rPr>
          <w:rFonts w:ascii="Trebuchet MS" w:hAnsi="Trebuchet MS"/>
          <w:color w:val="232E56"/>
        </w:rPr>
        <w:t>is acting reasonably.</w:t>
      </w:r>
    </w:p>
    <w:p w14:paraId="0B435A36" w14:textId="77777777" w:rsidR="0005448B" w:rsidRPr="007B3F4A" w:rsidRDefault="0005448B" w:rsidP="0005448B">
      <w:pPr>
        <w:pStyle w:val="SPSBodyText"/>
        <w:rPr>
          <w:color w:val="232E56"/>
        </w:rPr>
      </w:pPr>
    </w:p>
    <w:p w14:paraId="31E88C61" w14:textId="77777777" w:rsidR="0005448B" w:rsidRPr="00AE7ABD" w:rsidRDefault="0005448B" w:rsidP="0001650E">
      <w:pPr>
        <w:pStyle w:val="SPSSectionHeading"/>
        <w:outlineLvl w:val="1"/>
        <w:rPr>
          <w:rFonts w:ascii="Trebuchet MS" w:hAnsi="Trebuchet MS"/>
          <w:color w:val="E36C0A" w:themeColor="accent6" w:themeShade="BF"/>
          <w:sz w:val="26"/>
          <w:szCs w:val="26"/>
        </w:rPr>
      </w:pPr>
      <w:bookmarkStart w:id="42" w:name="_Toc53756743"/>
      <w:r w:rsidRPr="00AE7ABD">
        <w:rPr>
          <w:rFonts w:ascii="Trebuchet MS" w:hAnsi="Trebuchet MS"/>
          <w:color w:val="E36C0A" w:themeColor="accent6" w:themeShade="BF"/>
          <w:sz w:val="26"/>
          <w:szCs w:val="26"/>
        </w:rPr>
        <w:t>14 Record Keeping</w:t>
      </w:r>
      <w:bookmarkEnd w:id="42"/>
    </w:p>
    <w:p w14:paraId="415E3902" w14:textId="77777777" w:rsidR="0005448B" w:rsidRPr="007B3F4A" w:rsidRDefault="0005448B" w:rsidP="0005448B">
      <w:pPr>
        <w:pStyle w:val="SPSBodyText"/>
        <w:rPr>
          <w:color w:val="232E56"/>
        </w:rPr>
      </w:pPr>
    </w:p>
    <w:p w14:paraId="56BDDE69" w14:textId="70EA2593" w:rsidR="0005448B" w:rsidRPr="007B3F4A" w:rsidRDefault="0005448B" w:rsidP="00E96825">
      <w:pPr>
        <w:pStyle w:val="NoSpacing"/>
        <w:rPr>
          <w:rFonts w:ascii="Trebuchet MS" w:hAnsi="Trebuchet MS"/>
          <w:color w:val="232E56"/>
        </w:rPr>
      </w:pPr>
      <w:r w:rsidRPr="007B3F4A">
        <w:rPr>
          <w:rFonts w:ascii="Trebuchet MS" w:hAnsi="Trebuchet MS"/>
          <w:color w:val="232E56"/>
        </w:rPr>
        <w:t>Notes may be taken of all meetings with the Employee held under this procedure.</w:t>
      </w:r>
      <w:r w:rsidR="00C27BF5" w:rsidRPr="007B3F4A">
        <w:rPr>
          <w:rFonts w:ascii="Trebuchet MS" w:hAnsi="Trebuchet MS"/>
          <w:color w:val="232E56"/>
        </w:rPr>
        <w:t xml:space="preserve"> </w:t>
      </w:r>
      <w:r w:rsidRPr="007B3F4A">
        <w:rPr>
          <w:rFonts w:ascii="Trebuchet MS" w:hAnsi="Trebuchet MS"/>
          <w:color w:val="232E56"/>
        </w:rPr>
        <w:t>Where notes are taken a copy will be made available to the Employee.</w:t>
      </w:r>
    </w:p>
    <w:p w14:paraId="06012657" w14:textId="77777777" w:rsidR="00C27BF5" w:rsidRPr="007B3F4A" w:rsidRDefault="00C27BF5" w:rsidP="00E96825">
      <w:pPr>
        <w:pStyle w:val="NoSpacing"/>
        <w:rPr>
          <w:rFonts w:ascii="Trebuchet MS" w:hAnsi="Trebuchet MS"/>
          <w:color w:val="232E56"/>
        </w:rPr>
      </w:pPr>
    </w:p>
    <w:p w14:paraId="4D0A566F" w14:textId="68B1BF80"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All records relating to the management of whistleblowing disclosures will be gathered, processed, held and shared in accordance with the requirements of the General Data Protection Regulations and Data Protection Act (2018). In certain limited circumstances information may be shared by the </w:t>
      </w:r>
      <w:r w:rsidR="0074573F" w:rsidRPr="007B3F4A">
        <w:rPr>
          <w:rFonts w:ascii="Trebuchet MS" w:hAnsi="Trebuchet MS"/>
          <w:color w:val="232E56"/>
        </w:rPr>
        <w:t>school</w:t>
      </w:r>
      <w:r w:rsidRPr="007B3F4A">
        <w:rPr>
          <w:rFonts w:ascii="Trebuchet MS" w:hAnsi="Trebuchet MS"/>
          <w:color w:val="232E56"/>
        </w:rPr>
        <w:t xml:space="preserve"> for the purpose of managing the disclosure.</w:t>
      </w:r>
    </w:p>
    <w:p w14:paraId="46AE6B0F" w14:textId="77777777" w:rsidR="00C27BF5" w:rsidRPr="007B3F4A" w:rsidRDefault="00C27BF5" w:rsidP="00E96825">
      <w:pPr>
        <w:pStyle w:val="NoSpacing"/>
        <w:rPr>
          <w:rFonts w:ascii="Trebuchet MS" w:hAnsi="Trebuchet MS"/>
          <w:color w:val="232E56"/>
        </w:rPr>
      </w:pPr>
    </w:p>
    <w:p w14:paraId="20A2B692" w14:textId="460C5C15"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Please refer to the </w:t>
      </w:r>
      <w:r w:rsidR="002C55D9">
        <w:rPr>
          <w:rFonts w:ascii="Trebuchet MS" w:hAnsi="Trebuchet MS"/>
          <w:color w:val="232E56"/>
        </w:rPr>
        <w:t>Trust</w:t>
      </w:r>
      <w:r w:rsidRPr="007B3F4A">
        <w:rPr>
          <w:rFonts w:ascii="Trebuchet MS" w:hAnsi="Trebuchet MS"/>
          <w:color w:val="232E56"/>
        </w:rPr>
        <w:t>’s Data Protection Policy and Privacy Notice for further details.</w:t>
      </w:r>
    </w:p>
    <w:p w14:paraId="1D42B524" w14:textId="77777777" w:rsidR="0005448B" w:rsidRPr="007B3F4A" w:rsidRDefault="0005448B" w:rsidP="00E96825">
      <w:pPr>
        <w:pStyle w:val="NoSpacing"/>
        <w:rPr>
          <w:rFonts w:ascii="Trebuchet MS" w:hAnsi="Trebuchet MS"/>
          <w:color w:val="232E56"/>
        </w:rPr>
      </w:pPr>
    </w:p>
    <w:p w14:paraId="232BDF1A" w14:textId="0FFA4E02" w:rsidR="0005448B" w:rsidRPr="007B3F4A" w:rsidRDefault="0005448B" w:rsidP="00E96825">
      <w:pPr>
        <w:pStyle w:val="NoSpacing"/>
        <w:rPr>
          <w:rFonts w:ascii="Trebuchet MS" w:hAnsi="Trebuchet MS"/>
          <w:color w:val="232E56"/>
        </w:rPr>
      </w:pPr>
      <w:r w:rsidRPr="007B3F4A">
        <w:rPr>
          <w:rFonts w:ascii="Trebuchet MS" w:hAnsi="Trebuchet MS"/>
          <w:color w:val="232E56"/>
        </w:rPr>
        <w:t>A central record of whistleblowing will be maintained by the</w:t>
      </w:r>
      <w:r w:rsidR="002C55D9">
        <w:rPr>
          <w:rFonts w:ascii="Trebuchet MS" w:hAnsi="Trebuchet MS"/>
          <w:color w:val="232E56"/>
        </w:rPr>
        <w:t xml:space="preserve"> Trust Board / Governing Body</w:t>
      </w:r>
      <w:r w:rsidRPr="007B3F4A">
        <w:rPr>
          <w:rFonts w:ascii="Trebuchet MS" w:hAnsi="Trebuchet MS"/>
          <w:color w:val="232E56"/>
        </w:rPr>
        <w:t>. This record will include, a summary of the concern raised, action taken and the res</w:t>
      </w:r>
      <w:r w:rsidR="002C55D9">
        <w:rPr>
          <w:rFonts w:ascii="Trebuchet MS" w:hAnsi="Trebuchet MS"/>
          <w:color w:val="232E56"/>
        </w:rPr>
        <w:t>ulting outcome.  Senior staff,</w:t>
      </w:r>
      <w:r w:rsidRPr="007B3F4A">
        <w:rPr>
          <w:rFonts w:ascii="Trebuchet MS" w:hAnsi="Trebuchet MS"/>
          <w:color w:val="232E56"/>
        </w:rPr>
        <w:t xml:space="preserve"> Governors</w:t>
      </w:r>
      <w:r w:rsidR="002C55D9">
        <w:rPr>
          <w:rFonts w:ascii="Trebuchet MS" w:hAnsi="Trebuchet MS"/>
          <w:color w:val="232E56"/>
        </w:rPr>
        <w:t xml:space="preserve"> or Trustees</w:t>
      </w:r>
      <w:r w:rsidRPr="007B3F4A">
        <w:rPr>
          <w:rFonts w:ascii="Trebuchet MS" w:hAnsi="Trebuchet MS"/>
          <w:color w:val="232E56"/>
        </w:rPr>
        <w:t xml:space="preserve"> who receive whistleblowing concerns must ensure the concern is recorded.</w:t>
      </w:r>
    </w:p>
    <w:bookmarkEnd w:id="26"/>
    <w:p w14:paraId="651AA4B0" w14:textId="77777777" w:rsidR="0005448B" w:rsidRPr="007B3F4A" w:rsidRDefault="0005448B" w:rsidP="0005448B">
      <w:pPr>
        <w:keepNext/>
        <w:spacing w:before="240" w:after="60"/>
        <w:outlineLvl w:val="0"/>
        <w:rPr>
          <w:rFonts w:ascii="Arial" w:hAnsi="Arial" w:cs="Arial"/>
          <w:bCs/>
          <w:color w:val="232E56"/>
          <w:kern w:val="32"/>
          <w:sz w:val="40"/>
          <w:szCs w:val="40"/>
        </w:rPr>
      </w:pPr>
    </w:p>
    <w:p w14:paraId="4A2CCF46" w14:textId="77777777" w:rsidR="0005448B" w:rsidRPr="007B3F4A" w:rsidRDefault="0005448B" w:rsidP="0005448B">
      <w:pPr>
        <w:rPr>
          <w:color w:val="232E56"/>
        </w:rPr>
      </w:pPr>
      <w:r w:rsidRPr="007B3F4A">
        <w:rPr>
          <w:color w:val="232E56"/>
        </w:rPr>
        <w:br w:type="page"/>
      </w:r>
    </w:p>
    <w:p w14:paraId="34189A61" w14:textId="3DAEBB34" w:rsidR="0005448B" w:rsidRPr="00AE7ABD" w:rsidRDefault="0005448B" w:rsidP="0001650E">
      <w:pPr>
        <w:pStyle w:val="NoSpacing"/>
        <w:outlineLvl w:val="0"/>
        <w:rPr>
          <w:rFonts w:ascii="Trebuchet MS" w:hAnsi="Trebuchet MS"/>
          <w:b/>
          <w:bCs/>
          <w:color w:val="E36C0A" w:themeColor="accent6" w:themeShade="BF"/>
          <w:sz w:val="40"/>
          <w:szCs w:val="40"/>
        </w:rPr>
      </w:pPr>
      <w:bookmarkStart w:id="43" w:name="_Toc53756744"/>
      <w:r w:rsidRPr="00AE7ABD">
        <w:rPr>
          <w:rFonts w:ascii="Trebuchet MS" w:hAnsi="Trebuchet MS"/>
          <w:b/>
          <w:bCs/>
          <w:color w:val="E36C0A" w:themeColor="accent6" w:themeShade="BF"/>
          <w:sz w:val="40"/>
          <w:szCs w:val="40"/>
        </w:rPr>
        <w:lastRenderedPageBreak/>
        <w:t>Appendix A: Contact Details</w:t>
      </w:r>
      <w:bookmarkEnd w:id="43"/>
      <w:r w:rsidRPr="00AE7ABD">
        <w:rPr>
          <w:rFonts w:ascii="Trebuchet MS" w:hAnsi="Trebuchet MS"/>
          <w:b/>
          <w:bCs/>
          <w:color w:val="E36C0A" w:themeColor="accent6" w:themeShade="BF"/>
          <w:sz w:val="40"/>
          <w:szCs w:val="40"/>
        </w:rPr>
        <w:t xml:space="preserve"> </w:t>
      </w:r>
      <w:bookmarkStart w:id="44" w:name="Fourteen"/>
      <w:bookmarkEnd w:id="44"/>
    </w:p>
    <w:p w14:paraId="73509766" w14:textId="77777777" w:rsidR="00AB1F97" w:rsidRPr="007B3F4A" w:rsidRDefault="00AB1F97" w:rsidP="00AB1F97">
      <w:pPr>
        <w:pStyle w:val="NoSpacing"/>
        <w:rPr>
          <w:rFonts w:ascii="Trebuchet MS" w:hAnsi="Trebuchet MS"/>
          <w:b/>
          <w:bCs/>
          <w:color w:val="232E56"/>
          <w:sz w:val="40"/>
          <w:szCs w:val="40"/>
        </w:rPr>
      </w:pPr>
    </w:p>
    <w:p w14:paraId="2EE74EEF" w14:textId="21F87CC0" w:rsidR="0005448B" w:rsidRPr="007B3F4A" w:rsidRDefault="0005448B" w:rsidP="00CD25C9">
      <w:pPr>
        <w:pStyle w:val="NoSpacing"/>
        <w:rPr>
          <w:rFonts w:ascii="Trebuchet MS" w:hAnsi="Trebuchet MS"/>
          <w:color w:val="232E56"/>
        </w:rPr>
      </w:pPr>
      <w:r w:rsidRPr="007B3F4A">
        <w:rPr>
          <w:rFonts w:ascii="Trebuchet MS" w:hAnsi="Trebuchet MS"/>
          <w:color w:val="232E56"/>
        </w:rPr>
        <w:t xml:space="preserve">It is the usual expectation that an Employee will have endeavoured to raise the concern internally within the </w:t>
      </w:r>
      <w:r w:rsidR="0063099C" w:rsidRPr="007B3F4A">
        <w:rPr>
          <w:rFonts w:ascii="Trebuchet MS" w:hAnsi="Trebuchet MS"/>
          <w:color w:val="232E56"/>
        </w:rPr>
        <w:t>school</w:t>
      </w:r>
      <w:r w:rsidRPr="007B3F4A">
        <w:rPr>
          <w:rFonts w:ascii="Trebuchet MS" w:hAnsi="Trebuchet MS"/>
          <w:color w:val="232E56"/>
        </w:rPr>
        <w:t xml:space="preserve"> before referring the matter to an external organisation.</w:t>
      </w:r>
    </w:p>
    <w:p w14:paraId="13157DDE" w14:textId="77777777" w:rsidR="00CD25C9" w:rsidRPr="007B3F4A" w:rsidRDefault="00CD25C9" w:rsidP="00CD25C9">
      <w:pPr>
        <w:pStyle w:val="NoSpacing"/>
        <w:rPr>
          <w:rFonts w:ascii="Trebuchet MS" w:hAnsi="Trebuchet MS"/>
          <w:color w:val="232E56"/>
        </w:rPr>
      </w:pPr>
    </w:p>
    <w:p w14:paraId="7ACBFC8A" w14:textId="574B8D7C" w:rsidR="0005448B" w:rsidRPr="00AE7ABD" w:rsidRDefault="0005448B" w:rsidP="00CD25C9">
      <w:pPr>
        <w:pStyle w:val="NoSpacing"/>
        <w:rPr>
          <w:rFonts w:ascii="Trebuchet MS" w:hAnsi="Trebuchet MS"/>
          <w:b/>
          <w:bCs/>
          <w:color w:val="E36C0A" w:themeColor="accent6" w:themeShade="BF"/>
          <w:sz w:val="26"/>
          <w:szCs w:val="26"/>
        </w:rPr>
      </w:pPr>
      <w:r w:rsidRPr="00AE7ABD">
        <w:rPr>
          <w:rFonts w:ascii="Trebuchet MS" w:hAnsi="Trebuchet MS"/>
          <w:b/>
          <w:bCs/>
          <w:color w:val="E36C0A" w:themeColor="accent6" w:themeShade="BF"/>
          <w:sz w:val="26"/>
          <w:szCs w:val="26"/>
        </w:rPr>
        <w:t>Internal</w:t>
      </w:r>
    </w:p>
    <w:p w14:paraId="087FA9B0" w14:textId="77777777" w:rsidR="004270E5" w:rsidRPr="007B3F4A" w:rsidRDefault="004270E5" w:rsidP="00CD25C9">
      <w:pPr>
        <w:pStyle w:val="NoSpacing"/>
        <w:rPr>
          <w:rFonts w:ascii="Trebuchet MS" w:hAnsi="Trebuchet MS"/>
          <w:b/>
          <w:bCs/>
          <w:color w:val="232E56"/>
          <w:sz w:val="26"/>
          <w:szCs w:val="26"/>
        </w:rPr>
      </w:pPr>
    </w:p>
    <w:p w14:paraId="58BBEBE1" w14:textId="77777777" w:rsidR="00CD25C9" w:rsidRPr="007B3F4A" w:rsidRDefault="00CD25C9" w:rsidP="00CD25C9">
      <w:pPr>
        <w:pStyle w:val="NoSpacing"/>
        <w:rPr>
          <w:i/>
          <w:color w:val="232E56"/>
        </w:rPr>
      </w:pPr>
    </w:p>
    <w:tbl>
      <w:tblPr>
        <w:tblW w:w="0" w:type="auto"/>
        <w:tblBorders>
          <w:top w:val="single" w:sz="12" w:space="0" w:color="E36C0A" w:themeColor="accent6" w:themeShade="BF"/>
          <w:left w:val="single" w:sz="12" w:space="0" w:color="E36C0A" w:themeColor="accent6" w:themeShade="BF"/>
          <w:bottom w:val="single" w:sz="12" w:space="0" w:color="E36C0A" w:themeColor="accent6" w:themeShade="BF"/>
          <w:right w:val="single" w:sz="12" w:space="0" w:color="E36C0A" w:themeColor="accent6" w:themeShade="BF"/>
          <w:insideH w:val="single" w:sz="12" w:space="0" w:color="E36C0A" w:themeColor="accent6" w:themeShade="BF"/>
          <w:insideV w:val="single" w:sz="12" w:space="0" w:color="E36C0A" w:themeColor="accent6" w:themeShade="BF"/>
        </w:tblBorders>
        <w:shd w:val="clear" w:color="auto" w:fill="F2F2F2"/>
        <w:tblLook w:val="04A0" w:firstRow="1" w:lastRow="0" w:firstColumn="1" w:lastColumn="0" w:noHBand="0" w:noVBand="1"/>
      </w:tblPr>
      <w:tblGrid>
        <w:gridCol w:w="2418"/>
        <w:gridCol w:w="2335"/>
        <w:gridCol w:w="3767"/>
      </w:tblGrid>
      <w:tr w:rsidR="00AE7ABD" w:rsidRPr="00AD7F36" w14:paraId="5DDEA492" w14:textId="77777777" w:rsidTr="00AE7ABD">
        <w:tc>
          <w:tcPr>
            <w:tcW w:w="2840" w:type="dxa"/>
            <w:shd w:val="clear" w:color="auto" w:fill="F2F2F2"/>
          </w:tcPr>
          <w:p w14:paraId="7C33D46F" w14:textId="77777777" w:rsidR="0005448B" w:rsidRPr="007B3F4A" w:rsidRDefault="0005448B" w:rsidP="00EE1101">
            <w:pPr>
              <w:rPr>
                <w:rFonts w:ascii="Trebuchet MS" w:hAnsi="Trebuchet MS" w:cs="Arial"/>
                <w:i/>
                <w:color w:val="232E56"/>
              </w:rPr>
            </w:pPr>
            <w:r w:rsidRPr="007B3F4A">
              <w:rPr>
                <w:rFonts w:ascii="Trebuchet MS" w:hAnsi="Trebuchet MS" w:cs="Arial"/>
                <w:i/>
                <w:color w:val="232E56"/>
              </w:rPr>
              <w:t>Contact</w:t>
            </w:r>
          </w:p>
        </w:tc>
        <w:tc>
          <w:tcPr>
            <w:tcW w:w="2841" w:type="dxa"/>
            <w:shd w:val="clear" w:color="auto" w:fill="F2F2F2"/>
          </w:tcPr>
          <w:p w14:paraId="6B69B3B6" w14:textId="77777777" w:rsidR="0005448B" w:rsidRPr="007B3F4A" w:rsidRDefault="0005448B" w:rsidP="00EE1101">
            <w:pPr>
              <w:rPr>
                <w:rFonts w:ascii="Trebuchet MS" w:hAnsi="Trebuchet MS" w:cs="Arial"/>
                <w:i/>
                <w:color w:val="232E56"/>
              </w:rPr>
            </w:pPr>
            <w:r w:rsidRPr="007B3F4A">
              <w:rPr>
                <w:rFonts w:ascii="Trebuchet MS" w:hAnsi="Trebuchet MS" w:cs="Arial"/>
                <w:i/>
                <w:color w:val="232E56"/>
              </w:rPr>
              <w:t>Telephone Number</w:t>
            </w:r>
          </w:p>
        </w:tc>
        <w:tc>
          <w:tcPr>
            <w:tcW w:w="2841" w:type="dxa"/>
            <w:shd w:val="clear" w:color="auto" w:fill="F2F2F2"/>
          </w:tcPr>
          <w:p w14:paraId="51204407" w14:textId="77777777" w:rsidR="0005448B" w:rsidRPr="007B3F4A" w:rsidRDefault="0005448B" w:rsidP="00EE1101">
            <w:pPr>
              <w:rPr>
                <w:rFonts w:ascii="Trebuchet MS" w:hAnsi="Trebuchet MS" w:cs="Arial"/>
                <w:i/>
                <w:color w:val="232E56"/>
              </w:rPr>
            </w:pPr>
            <w:r w:rsidRPr="007B3F4A">
              <w:rPr>
                <w:rFonts w:ascii="Trebuchet MS" w:hAnsi="Trebuchet MS" w:cs="Arial"/>
                <w:i/>
                <w:color w:val="232E56"/>
              </w:rPr>
              <w:t xml:space="preserve">Email </w:t>
            </w:r>
          </w:p>
        </w:tc>
      </w:tr>
      <w:tr w:rsidR="00AE7ABD" w:rsidRPr="000E6DBB" w14:paraId="04C06503" w14:textId="77777777" w:rsidTr="00AE7ABD">
        <w:tc>
          <w:tcPr>
            <w:tcW w:w="2840" w:type="dxa"/>
            <w:shd w:val="clear" w:color="auto" w:fill="F2F2F2"/>
          </w:tcPr>
          <w:p w14:paraId="415C61AF" w14:textId="4FBF7633" w:rsidR="0005448B" w:rsidRPr="00684864" w:rsidRDefault="002C55D9" w:rsidP="00EE1101">
            <w:pPr>
              <w:spacing w:after="0" w:line="240" w:lineRule="auto"/>
              <w:rPr>
                <w:rFonts w:ascii="Trebuchet MS" w:hAnsi="Trebuchet MS" w:cs="Arial"/>
              </w:rPr>
            </w:pPr>
            <w:r>
              <w:rPr>
                <w:rFonts w:ascii="Trebuchet MS" w:hAnsi="Trebuchet MS" w:cs="Arial"/>
              </w:rPr>
              <w:t>Carolyn Howson (Headteacher – Allington)</w:t>
            </w:r>
          </w:p>
          <w:p w14:paraId="101C5EF4" w14:textId="77777777" w:rsidR="0005448B" w:rsidRPr="00684864" w:rsidRDefault="0005448B" w:rsidP="00EE1101">
            <w:pPr>
              <w:spacing w:after="0" w:line="240" w:lineRule="auto"/>
              <w:rPr>
                <w:rFonts w:ascii="Trebuchet MS" w:hAnsi="Trebuchet MS" w:cs="Arial"/>
              </w:rPr>
            </w:pPr>
          </w:p>
        </w:tc>
        <w:tc>
          <w:tcPr>
            <w:tcW w:w="2841" w:type="dxa"/>
            <w:shd w:val="clear" w:color="auto" w:fill="F2F2F2"/>
          </w:tcPr>
          <w:p w14:paraId="2B736B18" w14:textId="253BF28C" w:rsidR="0005448B" w:rsidRPr="00684864" w:rsidRDefault="002C55D9" w:rsidP="00EE1101">
            <w:pPr>
              <w:spacing w:after="0" w:line="240" w:lineRule="auto"/>
              <w:rPr>
                <w:rFonts w:ascii="Trebuchet MS" w:hAnsi="Trebuchet MS" w:cs="Arial"/>
              </w:rPr>
            </w:pPr>
            <w:r>
              <w:rPr>
                <w:rFonts w:ascii="Trebuchet MS" w:hAnsi="Trebuchet MS" w:cs="Arial"/>
              </w:rPr>
              <w:t>01622 757350</w:t>
            </w:r>
          </w:p>
        </w:tc>
        <w:tc>
          <w:tcPr>
            <w:tcW w:w="2841" w:type="dxa"/>
            <w:shd w:val="clear" w:color="auto" w:fill="F2F2F2"/>
          </w:tcPr>
          <w:p w14:paraId="05E030E5" w14:textId="11F3714A" w:rsidR="0005448B" w:rsidRPr="00684864" w:rsidRDefault="002C55D9" w:rsidP="00EE1101">
            <w:pPr>
              <w:spacing w:after="0" w:line="240" w:lineRule="auto"/>
              <w:rPr>
                <w:rFonts w:ascii="Trebuchet MS" w:hAnsi="Trebuchet MS" w:cs="Arial"/>
              </w:rPr>
            </w:pPr>
            <w:r>
              <w:rPr>
                <w:rFonts w:ascii="Trebuchet MS" w:hAnsi="Trebuchet MS" w:cs="Arial"/>
              </w:rPr>
              <w:t>Howson.carolyn@allington.kent.sch.uk</w:t>
            </w:r>
          </w:p>
        </w:tc>
      </w:tr>
      <w:tr w:rsidR="00AE7ABD" w:rsidRPr="000E6DBB" w14:paraId="34F302DF" w14:textId="77777777" w:rsidTr="00AE7ABD">
        <w:tc>
          <w:tcPr>
            <w:tcW w:w="2840" w:type="dxa"/>
            <w:shd w:val="clear" w:color="auto" w:fill="F2F2F2"/>
          </w:tcPr>
          <w:p w14:paraId="63EFD0D2" w14:textId="31844AB2" w:rsidR="0005448B" w:rsidRDefault="002C55D9" w:rsidP="00EE1101">
            <w:pPr>
              <w:spacing w:after="0" w:line="240" w:lineRule="auto"/>
              <w:rPr>
                <w:rFonts w:ascii="Trebuchet MS" w:hAnsi="Trebuchet MS" w:cs="Arial"/>
              </w:rPr>
            </w:pPr>
            <w:r>
              <w:rPr>
                <w:rFonts w:ascii="Trebuchet MS" w:hAnsi="Trebuchet MS" w:cs="Arial"/>
              </w:rPr>
              <w:t>Denise Burgess</w:t>
            </w:r>
          </w:p>
          <w:p w14:paraId="3B3257CB" w14:textId="1F91710F" w:rsidR="002C55D9" w:rsidRPr="00684864" w:rsidRDefault="002C55D9" w:rsidP="00EE1101">
            <w:pPr>
              <w:spacing w:after="0" w:line="240" w:lineRule="auto"/>
              <w:rPr>
                <w:rFonts w:ascii="Trebuchet MS" w:hAnsi="Trebuchet MS" w:cs="Arial"/>
              </w:rPr>
            </w:pPr>
            <w:r>
              <w:rPr>
                <w:rFonts w:ascii="Trebuchet MS" w:hAnsi="Trebuchet MS" w:cs="Arial"/>
              </w:rPr>
              <w:t>(Chair of Governors – Allington)</w:t>
            </w:r>
          </w:p>
          <w:p w14:paraId="022AF2FE" w14:textId="77777777" w:rsidR="0005448B" w:rsidRPr="00684864" w:rsidRDefault="0005448B" w:rsidP="00EE1101">
            <w:pPr>
              <w:spacing w:after="0" w:line="240" w:lineRule="auto"/>
              <w:rPr>
                <w:rFonts w:ascii="Trebuchet MS" w:hAnsi="Trebuchet MS" w:cs="Arial"/>
              </w:rPr>
            </w:pPr>
          </w:p>
        </w:tc>
        <w:tc>
          <w:tcPr>
            <w:tcW w:w="2841" w:type="dxa"/>
            <w:shd w:val="clear" w:color="auto" w:fill="F2F2F2"/>
          </w:tcPr>
          <w:p w14:paraId="44B8A090" w14:textId="77777777" w:rsidR="0005448B" w:rsidRPr="00684864" w:rsidRDefault="0005448B" w:rsidP="00EE1101">
            <w:pPr>
              <w:spacing w:after="0" w:line="240" w:lineRule="auto"/>
              <w:rPr>
                <w:rFonts w:ascii="Trebuchet MS" w:hAnsi="Trebuchet MS" w:cs="Arial"/>
              </w:rPr>
            </w:pPr>
          </w:p>
        </w:tc>
        <w:tc>
          <w:tcPr>
            <w:tcW w:w="2841" w:type="dxa"/>
            <w:shd w:val="clear" w:color="auto" w:fill="F2F2F2"/>
          </w:tcPr>
          <w:p w14:paraId="79F4872F" w14:textId="79B3120A" w:rsidR="0005448B" w:rsidRPr="00684864" w:rsidRDefault="0068442B" w:rsidP="00EE1101">
            <w:pPr>
              <w:spacing w:after="0" w:line="240" w:lineRule="auto"/>
              <w:rPr>
                <w:rFonts w:ascii="Trebuchet MS" w:hAnsi="Trebuchet MS" w:cs="Arial"/>
              </w:rPr>
            </w:pPr>
            <w:hyperlink r:id="rId12" w:history="1">
              <w:r w:rsidR="00AE7ABD" w:rsidRPr="00667BFF">
                <w:rPr>
                  <w:rStyle w:val="Hyperlink"/>
                  <w:rFonts w:ascii="Trebuchet MS" w:hAnsi="Trebuchet MS" w:cs="Arial"/>
                </w:rPr>
                <w:t>dburgess@allington.kent.sch.uk</w:t>
              </w:r>
            </w:hyperlink>
          </w:p>
        </w:tc>
      </w:tr>
      <w:tr w:rsidR="00AE7ABD" w:rsidRPr="000E6DBB" w14:paraId="4A92A46C" w14:textId="77777777" w:rsidTr="00AE7ABD">
        <w:tc>
          <w:tcPr>
            <w:tcW w:w="2840" w:type="dxa"/>
            <w:shd w:val="clear" w:color="auto" w:fill="F2F2F2"/>
          </w:tcPr>
          <w:p w14:paraId="43FE1879" w14:textId="77777777" w:rsidR="00AE7ABD" w:rsidRDefault="00AE7ABD" w:rsidP="00EE1101">
            <w:pPr>
              <w:spacing w:after="0" w:line="240" w:lineRule="auto"/>
              <w:rPr>
                <w:rFonts w:ascii="Trebuchet MS" w:hAnsi="Trebuchet MS" w:cs="Arial"/>
              </w:rPr>
            </w:pPr>
            <w:r>
              <w:rPr>
                <w:rFonts w:ascii="Trebuchet MS" w:hAnsi="Trebuchet MS" w:cs="Arial"/>
              </w:rPr>
              <w:t>Chris Laker</w:t>
            </w:r>
          </w:p>
          <w:p w14:paraId="2498612C" w14:textId="56DD6215" w:rsidR="00AE7ABD" w:rsidRDefault="00AE7ABD" w:rsidP="00EE1101">
            <w:pPr>
              <w:spacing w:after="0" w:line="240" w:lineRule="auto"/>
              <w:rPr>
                <w:rFonts w:ascii="Trebuchet MS" w:hAnsi="Trebuchet MS" w:cs="Arial"/>
              </w:rPr>
            </w:pPr>
            <w:r>
              <w:rPr>
                <w:rFonts w:ascii="Trebuchet MS" w:hAnsi="Trebuchet MS" w:cs="Arial"/>
              </w:rPr>
              <w:t>(Headteacher – Barming)</w:t>
            </w:r>
          </w:p>
        </w:tc>
        <w:tc>
          <w:tcPr>
            <w:tcW w:w="2841" w:type="dxa"/>
            <w:shd w:val="clear" w:color="auto" w:fill="F2F2F2"/>
          </w:tcPr>
          <w:p w14:paraId="04D496ED" w14:textId="5416CD9E" w:rsidR="00AE7ABD" w:rsidRPr="00684864" w:rsidRDefault="00AE7ABD" w:rsidP="00EE1101">
            <w:pPr>
              <w:spacing w:after="0" w:line="240" w:lineRule="auto"/>
              <w:rPr>
                <w:rFonts w:ascii="Trebuchet MS" w:hAnsi="Trebuchet MS" w:cs="Arial"/>
              </w:rPr>
            </w:pPr>
            <w:r>
              <w:t>01622 726472</w:t>
            </w:r>
          </w:p>
        </w:tc>
        <w:tc>
          <w:tcPr>
            <w:tcW w:w="2841" w:type="dxa"/>
            <w:shd w:val="clear" w:color="auto" w:fill="F2F2F2"/>
          </w:tcPr>
          <w:p w14:paraId="6AAEAF94" w14:textId="636B2B5D" w:rsidR="00AE7ABD" w:rsidRDefault="0068442B" w:rsidP="00EE1101">
            <w:pPr>
              <w:spacing w:after="0" w:line="240" w:lineRule="auto"/>
              <w:rPr>
                <w:rFonts w:ascii="Trebuchet MS" w:hAnsi="Trebuchet MS" w:cs="Arial"/>
              </w:rPr>
            </w:pPr>
            <w:hyperlink r:id="rId13" w:history="1">
              <w:r w:rsidR="00AE7ABD" w:rsidRPr="00667BFF">
                <w:rPr>
                  <w:rStyle w:val="Hyperlink"/>
                  <w:rFonts w:ascii="Trebuchet MS" w:hAnsi="Trebuchet MS" w:cs="Arial"/>
                </w:rPr>
                <w:t>headteacher@barming.kent.sch.uk</w:t>
              </w:r>
            </w:hyperlink>
          </w:p>
        </w:tc>
      </w:tr>
      <w:tr w:rsidR="00AE7ABD" w:rsidRPr="000E6DBB" w14:paraId="0FE32FCF" w14:textId="77777777" w:rsidTr="00AE7ABD">
        <w:tc>
          <w:tcPr>
            <w:tcW w:w="2840" w:type="dxa"/>
            <w:shd w:val="clear" w:color="auto" w:fill="F2F2F2"/>
          </w:tcPr>
          <w:p w14:paraId="6E1F4700" w14:textId="1B4843C1" w:rsidR="00AE7ABD" w:rsidRDefault="00AE7ABD" w:rsidP="00EE1101">
            <w:pPr>
              <w:spacing w:after="0" w:line="240" w:lineRule="auto"/>
              <w:rPr>
                <w:rFonts w:ascii="Trebuchet MS" w:hAnsi="Trebuchet MS" w:cs="Arial"/>
              </w:rPr>
            </w:pPr>
            <w:r>
              <w:rPr>
                <w:rFonts w:ascii="Trebuchet MS" w:hAnsi="Trebuchet MS" w:cs="Arial"/>
              </w:rPr>
              <w:t>Wil North</w:t>
            </w:r>
          </w:p>
          <w:p w14:paraId="3E5BFE4F" w14:textId="622CF68C" w:rsidR="00AE7ABD" w:rsidRDefault="00AE7ABD" w:rsidP="00EE1101">
            <w:pPr>
              <w:spacing w:after="0" w:line="240" w:lineRule="auto"/>
              <w:rPr>
                <w:rFonts w:ascii="Trebuchet MS" w:hAnsi="Trebuchet MS" w:cs="Arial"/>
              </w:rPr>
            </w:pPr>
            <w:r>
              <w:rPr>
                <w:rFonts w:ascii="Trebuchet MS" w:hAnsi="Trebuchet MS" w:cs="Arial"/>
              </w:rPr>
              <w:t>(Chair of Governors – Barming)</w:t>
            </w:r>
          </w:p>
          <w:p w14:paraId="79E3DBCF" w14:textId="5D030A6D" w:rsidR="00AE7ABD" w:rsidRDefault="00AE7ABD" w:rsidP="00EE1101">
            <w:pPr>
              <w:spacing w:after="0" w:line="240" w:lineRule="auto"/>
              <w:rPr>
                <w:rFonts w:ascii="Trebuchet MS" w:hAnsi="Trebuchet MS" w:cs="Arial"/>
              </w:rPr>
            </w:pPr>
          </w:p>
        </w:tc>
        <w:tc>
          <w:tcPr>
            <w:tcW w:w="2841" w:type="dxa"/>
            <w:shd w:val="clear" w:color="auto" w:fill="F2F2F2"/>
          </w:tcPr>
          <w:p w14:paraId="357497B3" w14:textId="77777777" w:rsidR="00AE7ABD" w:rsidRDefault="00AE7ABD" w:rsidP="00EE1101">
            <w:pPr>
              <w:spacing w:after="0" w:line="240" w:lineRule="auto"/>
            </w:pPr>
          </w:p>
        </w:tc>
        <w:tc>
          <w:tcPr>
            <w:tcW w:w="2841" w:type="dxa"/>
            <w:shd w:val="clear" w:color="auto" w:fill="F2F2F2"/>
          </w:tcPr>
          <w:p w14:paraId="54EC7F79" w14:textId="5AAEA7E8" w:rsidR="00AE7ABD" w:rsidRDefault="0068442B" w:rsidP="00EE1101">
            <w:pPr>
              <w:spacing w:after="0" w:line="240" w:lineRule="auto"/>
              <w:rPr>
                <w:rFonts w:ascii="Trebuchet MS" w:hAnsi="Trebuchet MS" w:cs="Arial"/>
              </w:rPr>
            </w:pPr>
            <w:hyperlink r:id="rId14" w:history="1">
              <w:r w:rsidR="00AE7ABD" w:rsidRPr="00667BFF">
                <w:rPr>
                  <w:rStyle w:val="Hyperlink"/>
                  <w:rFonts w:ascii="Trebuchet MS" w:hAnsi="Trebuchet MS" w:cs="Arial"/>
                </w:rPr>
                <w:t>wnorth@barming.kent.sch.uk</w:t>
              </w:r>
            </w:hyperlink>
          </w:p>
        </w:tc>
      </w:tr>
      <w:tr w:rsidR="00AE7ABD" w:rsidRPr="000E6DBB" w14:paraId="42763B34" w14:textId="77777777" w:rsidTr="00AE7ABD">
        <w:tc>
          <w:tcPr>
            <w:tcW w:w="2840" w:type="dxa"/>
            <w:shd w:val="clear" w:color="auto" w:fill="F2F2F2"/>
          </w:tcPr>
          <w:p w14:paraId="5D4C894A" w14:textId="77777777" w:rsidR="00AE7ABD" w:rsidRDefault="00AE7ABD" w:rsidP="00EE1101">
            <w:pPr>
              <w:spacing w:after="0" w:line="240" w:lineRule="auto"/>
              <w:rPr>
                <w:rFonts w:ascii="Trebuchet MS" w:hAnsi="Trebuchet MS" w:cs="Arial"/>
              </w:rPr>
            </w:pPr>
            <w:r>
              <w:rPr>
                <w:rFonts w:ascii="Trebuchet MS" w:hAnsi="Trebuchet MS" w:cs="Arial"/>
              </w:rPr>
              <w:t>Nigel Smetham</w:t>
            </w:r>
          </w:p>
          <w:p w14:paraId="0BFF6037" w14:textId="74A5C531" w:rsidR="00AE7ABD" w:rsidRDefault="00AE7ABD" w:rsidP="00EE1101">
            <w:pPr>
              <w:spacing w:after="0" w:line="240" w:lineRule="auto"/>
              <w:rPr>
                <w:rFonts w:ascii="Trebuchet MS" w:hAnsi="Trebuchet MS" w:cs="Arial"/>
              </w:rPr>
            </w:pPr>
            <w:r>
              <w:rPr>
                <w:rFonts w:ascii="Trebuchet MS" w:hAnsi="Trebuchet MS" w:cs="Arial"/>
              </w:rPr>
              <w:t>(Chair of Trust)</w:t>
            </w:r>
          </w:p>
        </w:tc>
        <w:tc>
          <w:tcPr>
            <w:tcW w:w="2841" w:type="dxa"/>
            <w:shd w:val="clear" w:color="auto" w:fill="F2F2F2"/>
          </w:tcPr>
          <w:p w14:paraId="5F1AC8EA" w14:textId="77777777" w:rsidR="00AE7ABD" w:rsidRDefault="00AE7ABD" w:rsidP="00EE1101">
            <w:pPr>
              <w:spacing w:after="0" w:line="240" w:lineRule="auto"/>
            </w:pPr>
          </w:p>
        </w:tc>
        <w:tc>
          <w:tcPr>
            <w:tcW w:w="2841" w:type="dxa"/>
            <w:shd w:val="clear" w:color="auto" w:fill="F2F2F2"/>
          </w:tcPr>
          <w:p w14:paraId="219A95EC" w14:textId="1A60BCA7" w:rsidR="00AE7ABD" w:rsidRDefault="00AE7ABD" w:rsidP="00EE1101">
            <w:pPr>
              <w:spacing w:after="0" w:line="240" w:lineRule="auto"/>
              <w:rPr>
                <w:rFonts w:ascii="Trebuchet MS" w:hAnsi="Trebuchet MS" w:cs="Arial"/>
              </w:rPr>
            </w:pPr>
            <w:r>
              <w:rPr>
                <w:rFonts w:ascii="Trebuchet MS" w:hAnsi="Trebuchet MS" w:cs="Arial"/>
              </w:rPr>
              <w:t>nsmetham@orchardacademytrust.co.uk</w:t>
            </w:r>
          </w:p>
        </w:tc>
      </w:tr>
    </w:tbl>
    <w:p w14:paraId="69C1F4F5" w14:textId="77777777" w:rsidR="0005448B" w:rsidRPr="00AD7F36" w:rsidRDefault="0005448B" w:rsidP="0005448B">
      <w:pPr>
        <w:rPr>
          <w:rFonts w:ascii="Arial" w:hAnsi="Arial" w:cs="Arial"/>
        </w:rPr>
      </w:pPr>
    </w:p>
    <w:p w14:paraId="50DF53F0" w14:textId="77777777" w:rsidR="0005448B" w:rsidRPr="007B3F4A" w:rsidRDefault="0005448B" w:rsidP="00684864">
      <w:pPr>
        <w:pStyle w:val="NoSpacing"/>
        <w:rPr>
          <w:rFonts w:ascii="Trebuchet MS" w:hAnsi="Trebuchet MS"/>
          <w:color w:val="232E56"/>
        </w:rPr>
      </w:pPr>
      <w:r w:rsidRPr="007B3F4A">
        <w:rPr>
          <w:rFonts w:ascii="Trebuchet MS" w:hAnsi="Trebuchet MS"/>
          <w:color w:val="232E56"/>
        </w:rPr>
        <w:t>Or in writing to the above named at the following address:</w:t>
      </w:r>
    </w:p>
    <w:p w14:paraId="1BEB0CF4" w14:textId="77777777" w:rsidR="00684864" w:rsidRPr="007B3F4A" w:rsidRDefault="00684864" w:rsidP="00684864">
      <w:pPr>
        <w:pStyle w:val="NoSpacing"/>
        <w:rPr>
          <w:rFonts w:ascii="Trebuchet MS" w:hAnsi="Trebuchet MS"/>
          <w:color w:val="232E56"/>
        </w:rPr>
      </w:pPr>
    </w:p>
    <w:p w14:paraId="330D155B" w14:textId="0835C006" w:rsidR="00684864" w:rsidRDefault="00AE7ABD" w:rsidP="00684864">
      <w:pPr>
        <w:pStyle w:val="NoSpacing"/>
        <w:rPr>
          <w:rFonts w:ascii="Trebuchet MS" w:hAnsi="Trebuchet MS"/>
          <w:color w:val="232E56"/>
        </w:rPr>
      </w:pPr>
      <w:r>
        <w:rPr>
          <w:rFonts w:ascii="Trebuchet MS" w:hAnsi="Trebuchet MS"/>
          <w:color w:val="232E56"/>
        </w:rPr>
        <w:t>Allington – Allington Primary School, Hildenborough Crescent, Maidstone, ME16 0PG</w:t>
      </w:r>
    </w:p>
    <w:p w14:paraId="3E8D0515" w14:textId="745F5640" w:rsidR="00AE7ABD" w:rsidRPr="007B3F4A" w:rsidRDefault="00AE7ABD" w:rsidP="00684864">
      <w:pPr>
        <w:pStyle w:val="NoSpacing"/>
        <w:rPr>
          <w:color w:val="232E56"/>
        </w:rPr>
      </w:pPr>
      <w:r>
        <w:rPr>
          <w:rFonts w:ascii="Trebuchet MS" w:hAnsi="Trebuchet MS"/>
          <w:color w:val="232E56"/>
        </w:rPr>
        <w:t xml:space="preserve">Barming – Barming Primary School, </w:t>
      </w:r>
      <w:r w:rsidRPr="00AE7ABD">
        <w:rPr>
          <w:rFonts w:ascii="Trebuchet MS" w:hAnsi="Trebuchet MS" w:cs="Arial"/>
          <w:color w:val="202124"/>
          <w:shd w:val="clear" w:color="auto" w:fill="FFFFFF"/>
        </w:rPr>
        <w:t>Belmont Cl</w:t>
      </w:r>
      <w:r>
        <w:rPr>
          <w:rFonts w:ascii="Trebuchet MS" w:hAnsi="Trebuchet MS" w:cs="Arial"/>
          <w:color w:val="202124"/>
          <w:shd w:val="clear" w:color="auto" w:fill="FFFFFF"/>
        </w:rPr>
        <w:t>ose</w:t>
      </w:r>
      <w:r w:rsidRPr="00AE7ABD">
        <w:rPr>
          <w:rFonts w:ascii="Trebuchet MS" w:hAnsi="Trebuchet MS" w:cs="Arial"/>
          <w:color w:val="202124"/>
          <w:shd w:val="clear" w:color="auto" w:fill="FFFFFF"/>
        </w:rPr>
        <w:t>, Maidstone ME16 9DY</w:t>
      </w:r>
    </w:p>
    <w:p w14:paraId="4E1601A3" w14:textId="77777777" w:rsidR="00AE7ABD" w:rsidRDefault="00AE7ABD" w:rsidP="00684864">
      <w:pPr>
        <w:pStyle w:val="NoSpacing"/>
        <w:rPr>
          <w:rFonts w:ascii="Trebuchet MS" w:hAnsi="Trebuchet MS"/>
          <w:b/>
          <w:bCs/>
          <w:color w:val="232E56"/>
          <w:sz w:val="26"/>
          <w:szCs w:val="26"/>
        </w:rPr>
      </w:pPr>
    </w:p>
    <w:p w14:paraId="08662B19" w14:textId="5A6E21DD" w:rsidR="0005448B" w:rsidRPr="00C73C1B" w:rsidRDefault="0005448B" w:rsidP="00684864">
      <w:pPr>
        <w:pStyle w:val="NoSpacing"/>
        <w:rPr>
          <w:rFonts w:ascii="Trebuchet MS" w:hAnsi="Trebuchet MS"/>
          <w:b/>
          <w:bCs/>
          <w:color w:val="E36C0A" w:themeColor="accent6" w:themeShade="BF"/>
          <w:sz w:val="26"/>
          <w:szCs w:val="26"/>
        </w:rPr>
      </w:pPr>
      <w:r w:rsidRPr="00C73C1B">
        <w:rPr>
          <w:rFonts w:ascii="Trebuchet MS" w:hAnsi="Trebuchet MS"/>
          <w:b/>
          <w:bCs/>
          <w:color w:val="E36C0A" w:themeColor="accent6" w:themeShade="BF"/>
          <w:sz w:val="26"/>
          <w:szCs w:val="26"/>
        </w:rPr>
        <w:t>External</w:t>
      </w:r>
    </w:p>
    <w:p w14:paraId="686FC5BB" w14:textId="77777777" w:rsidR="00684864" w:rsidRPr="00684864" w:rsidRDefault="00684864" w:rsidP="00684864">
      <w:pPr>
        <w:pStyle w:val="NoSpacing"/>
        <w:rPr>
          <w:rFonts w:ascii="Trebuchet MS" w:hAnsi="Trebuchet MS"/>
          <w:b/>
          <w:bCs/>
          <w:color w:val="222971"/>
        </w:rPr>
      </w:pPr>
    </w:p>
    <w:tbl>
      <w:tblPr>
        <w:tblW w:w="0" w:type="auto"/>
        <w:tblBorders>
          <w:top w:val="single" w:sz="12" w:space="0" w:color="E36C0A" w:themeColor="accent6" w:themeShade="BF"/>
          <w:left w:val="single" w:sz="12" w:space="0" w:color="E36C0A" w:themeColor="accent6" w:themeShade="BF"/>
          <w:bottom w:val="single" w:sz="12" w:space="0" w:color="E36C0A" w:themeColor="accent6" w:themeShade="BF"/>
          <w:right w:val="single" w:sz="12" w:space="0" w:color="E36C0A" w:themeColor="accent6" w:themeShade="BF"/>
          <w:insideH w:val="single" w:sz="12" w:space="0" w:color="E36C0A" w:themeColor="accent6" w:themeShade="BF"/>
          <w:insideV w:val="single" w:sz="12" w:space="0" w:color="E36C0A" w:themeColor="accent6" w:themeShade="BF"/>
        </w:tblBorders>
        <w:shd w:val="clear" w:color="auto" w:fill="F2F2F2"/>
        <w:tblLook w:val="04A0" w:firstRow="1" w:lastRow="0" w:firstColumn="1" w:lastColumn="0" w:noHBand="0" w:noVBand="1"/>
      </w:tblPr>
      <w:tblGrid>
        <w:gridCol w:w="8520"/>
      </w:tblGrid>
      <w:tr w:rsidR="0005448B" w:rsidRPr="00AD7F36" w14:paraId="597752CD" w14:textId="77777777" w:rsidTr="00C73C1B">
        <w:tc>
          <w:tcPr>
            <w:tcW w:w="8522" w:type="dxa"/>
            <w:shd w:val="clear" w:color="auto" w:fill="F2F2F2"/>
          </w:tcPr>
          <w:p w14:paraId="4714B4BC" w14:textId="3A185CFD" w:rsidR="00352DFA" w:rsidRDefault="00352DFA" w:rsidP="00EE1101">
            <w:pPr>
              <w:spacing w:after="0" w:line="240" w:lineRule="auto"/>
              <w:rPr>
                <w:rFonts w:ascii="Trebuchet MS" w:hAnsi="Trebuchet MS" w:cs="Arial"/>
                <w:color w:val="232E56"/>
              </w:rPr>
            </w:pPr>
            <w:r w:rsidRPr="00352DFA">
              <w:rPr>
                <w:rFonts w:ascii="Trebuchet MS" w:hAnsi="Trebuchet MS" w:cs="Arial"/>
                <w:color w:val="232E56"/>
                <w:highlight w:val="yellow"/>
              </w:rPr>
              <w:t>F</w:t>
            </w:r>
            <w:r>
              <w:rPr>
                <w:rFonts w:ascii="Trebuchet MS" w:hAnsi="Trebuchet MS" w:cs="Arial"/>
                <w:color w:val="232E56"/>
              </w:rPr>
              <w:t>.</w:t>
            </w:r>
          </w:p>
          <w:p w14:paraId="529007F7" w14:textId="13D8A50B" w:rsidR="0005448B" w:rsidRPr="007B3F4A" w:rsidRDefault="005532B1" w:rsidP="00EE1101">
            <w:pPr>
              <w:spacing w:after="0" w:line="240" w:lineRule="auto"/>
              <w:rPr>
                <w:rFonts w:ascii="Trebuchet MS" w:hAnsi="Trebuchet MS" w:cs="Arial"/>
                <w:color w:val="232E56"/>
              </w:rPr>
            </w:pPr>
            <w:r>
              <w:rPr>
                <w:rFonts w:ascii="Trebuchet MS" w:hAnsi="Trebuchet MS" w:cs="Arial"/>
                <w:color w:val="232E56"/>
              </w:rPr>
              <w:t>Sarah Hammond</w:t>
            </w:r>
          </w:p>
          <w:p w14:paraId="7A8E7D2C"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 xml:space="preserve">Corporate Director – Children, Young People and Education </w:t>
            </w:r>
          </w:p>
          <w:p w14:paraId="4764F725"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Kent County Council</w:t>
            </w:r>
          </w:p>
          <w:p w14:paraId="076A3185"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 xml:space="preserve">Sessions House </w:t>
            </w:r>
          </w:p>
          <w:p w14:paraId="0FFA5E16"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 xml:space="preserve">County Road </w:t>
            </w:r>
          </w:p>
          <w:p w14:paraId="12F83043"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Maidstone</w:t>
            </w:r>
          </w:p>
          <w:p w14:paraId="56602BA4"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ME14 1XQ</w:t>
            </w:r>
          </w:p>
          <w:p w14:paraId="55E2521B" w14:textId="4E30BBD5" w:rsidR="006E0C24" w:rsidRPr="007B3F4A" w:rsidRDefault="006E0C24" w:rsidP="003E7CFE">
            <w:pPr>
              <w:pStyle w:val="NoSpacing"/>
              <w:rPr>
                <w:rFonts w:ascii="Trebuchet MS" w:hAnsi="Trebuchet MS"/>
                <w:color w:val="232E56"/>
                <w:sz w:val="20"/>
                <w:szCs w:val="20"/>
              </w:rPr>
            </w:pPr>
            <w:r w:rsidRPr="007B3F4A">
              <w:rPr>
                <w:rFonts w:ascii="Trebuchet MS" w:hAnsi="Trebuchet MS"/>
                <w:color w:val="232E56"/>
                <w:sz w:val="20"/>
                <w:szCs w:val="20"/>
              </w:rPr>
              <w:t>Via KCC’s Whistleblowing Helpline on 03000 414 500 or by emailing</w:t>
            </w:r>
          </w:p>
          <w:p w14:paraId="4E582277" w14:textId="77777777" w:rsidR="003E7CFE" w:rsidRPr="007B3F4A" w:rsidRDefault="003E7CFE" w:rsidP="003E7CFE">
            <w:pPr>
              <w:pStyle w:val="NoSpacing"/>
              <w:rPr>
                <w:rFonts w:ascii="Trebuchet MS" w:hAnsi="Trebuchet MS"/>
                <w:color w:val="232E56"/>
                <w:sz w:val="20"/>
                <w:szCs w:val="20"/>
              </w:rPr>
            </w:pPr>
          </w:p>
          <w:p w14:paraId="6F20D424" w14:textId="149D76BB" w:rsidR="0005448B" w:rsidRPr="00C73C1B" w:rsidRDefault="006E0C24" w:rsidP="00C73C1B">
            <w:pPr>
              <w:pStyle w:val="NoSpacing"/>
              <w:rPr>
                <w:rFonts w:ascii="Trebuchet MS" w:hAnsi="Trebuchet MS"/>
                <w:color w:val="232E56"/>
                <w:sz w:val="20"/>
                <w:szCs w:val="20"/>
              </w:rPr>
            </w:pPr>
            <w:r w:rsidRPr="007B3F4A">
              <w:rPr>
                <w:rFonts w:ascii="Trebuchet MS" w:hAnsi="Trebuchet MS"/>
                <w:color w:val="232E56"/>
                <w:sz w:val="20"/>
                <w:szCs w:val="20"/>
              </w:rPr>
              <w:t>internalaudit@kent.gov.uk</w:t>
            </w:r>
          </w:p>
        </w:tc>
      </w:tr>
    </w:tbl>
    <w:p w14:paraId="77872713" w14:textId="4D1CAF29" w:rsidR="0005448B" w:rsidRPr="00AD7F36" w:rsidRDefault="0005448B" w:rsidP="0005448B">
      <w:pPr>
        <w:rPr>
          <w:rFonts w:ascii="Arial" w:hAnsi="Arial" w:cs="Arial"/>
          <w:b/>
        </w:rPr>
      </w:pPr>
    </w:p>
    <w:tbl>
      <w:tblPr>
        <w:tblW w:w="0" w:type="auto"/>
        <w:tblBorders>
          <w:top w:val="single" w:sz="12" w:space="0" w:color="E36C0A" w:themeColor="accent6" w:themeShade="BF"/>
          <w:left w:val="single" w:sz="12" w:space="0" w:color="E36C0A" w:themeColor="accent6" w:themeShade="BF"/>
          <w:bottom w:val="single" w:sz="12" w:space="0" w:color="E36C0A" w:themeColor="accent6" w:themeShade="BF"/>
          <w:right w:val="single" w:sz="12" w:space="0" w:color="E36C0A" w:themeColor="accent6" w:themeShade="BF"/>
          <w:insideH w:val="single" w:sz="12" w:space="0" w:color="E36C0A" w:themeColor="accent6" w:themeShade="BF"/>
          <w:insideV w:val="single" w:sz="12" w:space="0" w:color="E36C0A" w:themeColor="accent6" w:themeShade="BF"/>
        </w:tblBorders>
        <w:shd w:val="clear" w:color="auto" w:fill="F2F2F2"/>
        <w:tblLook w:val="04A0" w:firstRow="1" w:lastRow="0" w:firstColumn="1" w:lastColumn="0" w:noHBand="0" w:noVBand="1"/>
      </w:tblPr>
      <w:tblGrid>
        <w:gridCol w:w="2585"/>
        <w:gridCol w:w="2433"/>
        <w:gridCol w:w="3502"/>
      </w:tblGrid>
      <w:tr w:rsidR="0005448B" w:rsidRPr="000E6DBB" w14:paraId="7ACA4EBC" w14:textId="77777777" w:rsidTr="00C73C1B">
        <w:tc>
          <w:tcPr>
            <w:tcW w:w="2586" w:type="dxa"/>
            <w:shd w:val="clear" w:color="auto" w:fill="F2F2F2"/>
          </w:tcPr>
          <w:p w14:paraId="16F2F712" w14:textId="77777777" w:rsidR="0005448B" w:rsidRPr="007B3F4A" w:rsidRDefault="0005448B" w:rsidP="00EE1101">
            <w:pPr>
              <w:spacing w:after="0" w:line="240" w:lineRule="auto"/>
              <w:rPr>
                <w:rFonts w:ascii="Trebuchet MS" w:hAnsi="Trebuchet MS" w:cs="Arial"/>
                <w:b/>
                <w:i/>
                <w:color w:val="232E56"/>
              </w:rPr>
            </w:pPr>
            <w:r w:rsidRPr="007B3F4A">
              <w:rPr>
                <w:rFonts w:ascii="Trebuchet MS" w:hAnsi="Trebuchet MS" w:cs="Arial"/>
                <w:b/>
                <w:i/>
                <w:color w:val="232E56"/>
              </w:rPr>
              <w:t>Contact</w:t>
            </w:r>
          </w:p>
        </w:tc>
        <w:tc>
          <w:tcPr>
            <w:tcW w:w="2434" w:type="dxa"/>
            <w:shd w:val="clear" w:color="auto" w:fill="F2F2F2"/>
          </w:tcPr>
          <w:p w14:paraId="01FD2810" w14:textId="77777777" w:rsidR="0005448B" w:rsidRPr="007B3F4A" w:rsidRDefault="0005448B" w:rsidP="00EE1101">
            <w:pPr>
              <w:spacing w:after="0" w:line="240" w:lineRule="auto"/>
              <w:rPr>
                <w:rFonts w:ascii="Trebuchet MS" w:hAnsi="Trebuchet MS" w:cs="Arial"/>
                <w:b/>
                <w:i/>
                <w:color w:val="232E56"/>
              </w:rPr>
            </w:pPr>
            <w:r w:rsidRPr="007B3F4A">
              <w:rPr>
                <w:rFonts w:ascii="Trebuchet MS" w:hAnsi="Trebuchet MS" w:cs="Arial"/>
                <w:b/>
                <w:i/>
                <w:color w:val="232E56"/>
              </w:rPr>
              <w:t>Telephone Number</w:t>
            </w:r>
          </w:p>
        </w:tc>
        <w:tc>
          <w:tcPr>
            <w:tcW w:w="3502" w:type="dxa"/>
            <w:shd w:val="clear" w:color="auto" w:fill="F2F2F2"/>
          </w:tcPr>
          <w:p w14:paraId="67F69BF7" w14:textId="77777777" w:rsidR="0005448B" w:rsidRPr="007B3F4A" w:rsidRDefault="0005448B" w:rsidP="00EE1101">
            <w:pPr>
              <w:spacing w:after="0" w:line="240" w:lineRule="auto"/>
              <w:rPr>
                <w:rFonts w:ascii="Trebuchet MS" w:hAnsi="Trebuchet MS" w:cs="Arial"/>
                <w:b/>
                <w:i/>
                <w:color w:val="232E56"/>
              </w:rPr>
            </w:pPr>
            <w:r w:rsidRPr="007B3F4A">
              <w:rPr>
                <w:rFonts w:ascii="Trebuchet MS" w:hAnsi="Trebuchet MS" w:cs="Arial"/>
                <w:b/>
                <w:i/>
                <w:color w:val="232E56"/>
              </w:rPr>
              <w:t>Email / Website</w:t>
            </w:r>
          </w:p>
        </w:tc>
      </w:tr>
      <w:tr w:rsidR="0005448B" w:rsidRPr="00AD7F36" w14:paraId="11815A63" w14:textId="77777777" w:rsidTr="00C73C1B">
        <w:tc>
          <w:tcPr>
            <w:tcW w:w="2586" w:type="dxa"/>
            <w:shd w:val="clear" w:color="auto" w:fill="F2F2F2"/>
          </w:tcPr>
          <w:p w14:paraId="3E3B8ABE"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Protect (formerly Public Concern at Work)</w:t>
            </w:r>
          </w:p>
          <w:p w14:paraId="0D466C06" w14:textId="77777777" w:rsidR="0005448B" w:rsidRPr="007B3F4A" w:rsidRDefault="0005448B" w:rsidP="00EE1101">
            <w:pPr>
              <w:spacing w:after="0" w:line="240" w:lineRule="auto"/>
              <w:rPr>
                <w:rFonts w:ascii="Trebuchet MS" w:hAnsi="Trebuchet MS" w:cs="Arial"/>
                <w:color w:val="232E56"/>
              </w:rPr>
            </w:pPr>
          </w:p>
        </w:tc>
        <w:tc>
          <w:tcPr>
            <w:tcW w:w="2434" w:type="dxa"/>
            <w:shd w:val="clear" w:color="auto" w:fill="F2F2F2"/>
          </w:tcPr>
          <w:p w14:paraId="61AAE337" w14:textId="77777777" w:rsidR="0005448B" w:rsidRPr="007B3F4A" w:rsidRDefault="0005448B" w:rsidP="00EE1101">
            <w:pPr>
              <w:rPr>
                <w:rFonts w:ascii="Trebuchet MS" w:hAnsi="Trebuchet MS" w:cs="Arial"/>
                <w:color w:val="232E56"/>
              </w:rPr>
            </w:pPr>
            <w:r w:rsidRPr="007B3F4A">
              <w:rPr>
                <w:rFonts w:ascii="Trebuchet MS" w:hAnsi="Trebuchet MS" w:cs="Arial"/>
                <w:color w:val="232E56"/>
              </w:rPr>
              <w:t>020 3117 2520</w:t>
            </w:r>
          </w:p>
          <w:p w14:paraId="73DBA84B" w14:textId="77777777" w:rsidR="0005448B" w:rsidRPr="007B3F4A" w:rsidRDefault="0005448B" w:rsidP="00EE1101">
            <w:pPr>
              <w:rPr>
                <w:rFonts w:ascii="Trebuchet MS" w:hAnsi="Trebuchet MS" w:cs="Arial"/>
                <w:color w:val="232E56"/>
              </w:rPr>
            </w:pPr>
          </w:p>
        </w:tc>
        <w:tc>
          <w:tcPr>
            <w:tcW w:w="3502" w:type="dxa"/>
            <w:shd w:val="clear" w:color="auto" w:fill="F2F2F2"/>
          </w:tcPr>
          <w:p w14:paraId="4CD433FD" w14:textId="77777777" w:rsidR="0005448B" w:rsidRPr="007B3F4A" w:rsidRDefault="0005448B" w:rsidP="00EE1101">
            <w:pPr>
              <w:rPr>
                <w:rFonts w:ascii="Trebuchet MS" w:hAnsi="Trebuchet MS" w:cs="Arial"/>
                <w:color w:val="232E56"/>
              </w:rPr>
            </w:pPr>
            <w:r w:rsidRPr="007B3F4A">
              <w:rPr>
                <w:rFonts w:ascii="Trebuchet MS" w:hAnsi="Trebuchet MS" w:cs="Arial"/>
                <w:color w:val="232E56"/>
                <w:u w:val="single"/>
              </w:rPr>
              <w:t>www.protect-advice.org.uk</w:t>
            </w:r>
            <w:r w:rsidRPr="007B3F4A" w:rsidDel="00BE41C2">
              <w:rPr>
                <w:rFonts w:ascii="Trebuchet MS" w:hAnsi="Trebuchet MS" w:cs="Arial"/>
                <w:color w:val="232E56"/>
                <w:u w:val="single"/>
              </w:rPr>
              <w:t xml:space="preserve"> </w:t>
            </w:r>
          </w:p>
          <w:p w14:paraId="03DB5CBC" w14:textId="77777777" w:rsidR="0005448B" w:rsidRPr="007B3F4A" w:rsidRDefault="0005448B" w:rsidP="00EE1101">
            <w:pPr>
              <w:rPr>
                <w:rFonts w:ascii="Trebuchet MS" w:hAnsi="Trebuchet MS" w:cs="Arial"/>
                <w:color w:val="232E56"/>
              </w:rPr>
            </w:pPr>
          </w:p>
        </w:tc>
      </w:tr>
      <w:tr w:rsidR="0005448B" w:rsidRPr="00AD7F36" w14:paraId="6770F0E5" w14:textId="77777777" w:rsidTr="00C73C1B">
        <w:tc>
          <w:tcPr>
            <w:tcW w:w="2586" w:type="dxa"/>
            <w:shd w:val="clear" w:color="auto" w:fill="F2F2F2"/>
          </w:tcPr>
          <w:p w14:paraId="2A754362"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Department for Education</w:t>
            </w:r>
          </w:p>
          <w:p w14:paraId="6FA6E203" w14:textId="77777777" w:rsidR="0005448B" w:rsidRPr="007B3F4A" w:rsidRDefault="0005448B" w:rsidP="00EE1101">
            <w:pPr>
              <w:spacing w:after="0" w:line="240" w:lineRule="auto"/>
              <w:rPr>
                <w:rFonts w:ascii="Trebuchet MS" w:hAnsi="Trebuchet MS" w:cs="Arial"/>
                <w:color w:val="232E56"/>
              </w:rPr>
            </w:pPr>
          </w:p>
        </w:tc>
        <w:tc>
          <w:tcPr>
            <w:tcW w:w="2434" w:type="dxa"/>
            <w:shd w:val="clear" w:color="auto" w:fill="F2F2F2"/>
          </w:tcPr>
          <w:p w14:paraId="70397E01" w14:textId="4A2F0CF2" w:rsidR="0005448B" w:rsidRPr="007B3F4A" w:rsidRDefault="001E5BE7" w:rsidP="00EE1101">
            <w:pPr>
              <w:rPr>
                <w:rFonts w:ascii="Trebuchet MS" w:hAnsi="Trebuchet MS" w:cs="Arial"/>
                <w:color w:val="232E56"/>
              </w:rPr>
            </w:pPr>
            <w:r>
              <w:rPr>
                <w:rFonts w:ascii="Trebuchet MS" w:hAnsi="Trebuchet MS" w:cs="Arial"/>
                <w:color w:val="232E56"/>
              </w:rPr>
              <w:t>0370 000 2288</w:t>
            </w:r>
          </w:p>
        </w:tc>
        <w:tc>
          <w:tcPr>
            <w:tcW w:w="3502" w:type="dxa"/>
            <w:shd w:val="clear" w:color="auto" w:fill="F2F2F2"/>
          </w:tcPr>
          <w:p w14:paraId="43F9F676" w14:textId="32BDF450" w:rsidR="0005448B" w:rsidRPr="00B3450C" w:rsidRDefault="0068442B" w:rsidP="00EE1101">
            <w:pPr>
              <w:rPr>
                <w:rFonts w:ascii="Trebuchet MS" w:hAnsi="Trebuchet MS" w:cs="Arial"/>
                <w:color w:val="232E56"/>
              </w:rPr>
            </w:pPr>
            <w:hyperlink r:id="rId15" w:history="1">
              <w:r w:rsidR="00B3450C" w:rsidRPr="00B3450C">
                <w:rPr>
                  <w:rFonts w:ascii="Trebuchet MS" w:hAnsi="Trebuchet MS"/>
                  <w:color w:val="232E56"/>
                  <w:u w:val="single"/>
                </w:rPr>
                <w:t>Contact the Department for Education - Contact type - DFE Online Forms</w:t>
              </w:r>
            </w:hyperlink>
          </w:p>
        </w:tc>
      </w:tr>
      <w:tr w:rsidR="0005448B" w:rsidRPr="00AD7F36" w14:paraId="2EE8C586" w14:textId="77777777" w:rsidTr="00C73C1B">
        <w:tc>
          <w:tcPr>
            <w:tcW w:w="2586" w:type="dxa"/>
            <w:shd w:val="clear" w:color="auto" w:fill="F2F2F2"/>
          </w:tcPr>
          <w:p w14:paraId="72D66DD6"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Ofsted</w:t>
            </w:r>
          </w:p>
        </w:tc>
        <w:tc>
          <w:tcPr>
            <w:tcW w:w="2434" w:type="dxa"/>
            <w:shd w:val="clear" w:color="auto" w:fill="F2F2F2"/>
          </w:tcPr>
          <w:p w14:paraId="2740931E" w14:textId="77777777" w:rsidR="0005448B" w:rsidRPr="007B3F4A" w:rsidRDefault="0005448B" w:rsidP="00EE1101">
            <w:pPr>
              <w:rPr>
                <w:rFonts w:ascii="Trebuchet MS" w:hAnsi="Trebuchet MS" w:cs="Arial"/>
                <w:color w:val="232E56"/>
              </w:rPr>
            </w:pPr>
            <w:r w:rsidRPr="007B3F4A">
              <w:rPr>
                <w:rFonts w:ascii="Trebuchet MS" w:hAnsi="Trebuchet MS" w:cs="Arial"/>
                <w:color w:val="232E56"/>
              </w:rPr>
              <w:t>0300 123 3155</w:t>
            </w:r>
          </w:p>
        </w:tc>
        <w:tc>
          <w:tcPr>
            <w:tcW w:w="3502" w:type="dxa"/>
            <w:shd w:val="clear" w:color="auto" w:fill="F2F2F2"/>
          </w:tcPr>
          <w:p w14:paraId="7358C0C9" w14:textId="77777777" w:rsidR="0005448B" w:rsidRPr="007B3F4A" w:rsidRDefault="0068442B" w:rsidP="00EE1101">
            <w:pPr>
              <w:rPr>
                <w:rFonts w:ascii="Trebuchet MS" w:hAnsi="Trebuchet MS" w:cs="Arial"/>
                <w:color w:val="232E56"/>
              </w:rPr>
            </w:pPr>
            <w:hyperlink r:id="rId16" w:history="1">
              <w:r w:rsidR="0005448B" w:rsidRPr="007B3F4A">
                <w:rPr>
                  <w:rFonts w:ascii="Trebuchet MS" w:hAnsi="Trebuchet MS" w:cs="Arial"/>
                  <w:color w:val="232E56"/>
                  <w:u w:val="single"/>
                </w:rPr>
                <w:t>whistleblowing@ofsted.gov.uk</w:t>
              </w:r>
            </w:hyperlink>
            <w:r w:rsidR="0005448B" w:rsidRPr="007B3F4A">
              <w:rPr>
                <w:rFonts w:ascii="Trebuchet MS" w:hAnsi="Trebuchet MS" w:cs="Arial"/>
                <w:color w:val="232E56"/>
              </w:rPr>
              <w:t>;</w:t>
            </w:r>
          </w:p>
        </w:tc>
      </w:tr>
      <w:tr w:rsidR="0005448B" w:rsidRPr="00AD7F36" w14:paraId="1861EBBF" w14:textId="77777777" w:rsidTr="00C73C1B">
        <w:tc>
          <w:tcPr>
            <w:tcW w:w="2586" w:type="dxa"/>
            <w:shd w:val="clear" w:color="auto" w:fill="F2F2F2"/>
          </w:tcPr>
          <w:p w14:paraId="32EE6BBD"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Local Government Ombudsman</w:t>
            </w:r>
          </w:p>
        </w:tc>
        <w:tc>
          <w:tcPr>
            <w:tcW w:w="2434" w:type="dxa"/>
            <w:shd w:val="clear" w:color="auto" w:fill="F2F2F2"/>
          </w:tcPr>
          <w:p w14:paraId="7FA80520" w14:textId="77777777" w:rsidR="0005448B" w:rsidRPr="007B3F4A" w:rsidRDefault="0005448B" w:rsidP="00EE1101">
            <w:pPr>
              <w:rPr>
                <w:rFonts w:ascii="Trebuchet MS" w:hAnsi="Trebuchet MS" w:cs="Arial"/>
                <w:color w:val="232E56"/>
              </w:rPr>
            </w:pPr>
            <w:r w:rsidRPr="007B3F4A">
              <w:rPr>
                <w:rFonts w:ascii="Trebuchet MS" w:hAnsi="Trebuchet MS" w:cs="Arial"/>
                <w:color w:val="232E56"/>
              </w:rPr>
              <w:t>0300 061 0614</w:t>
            </w:r>
          </w:p>
        </w:tc>
        <w:tc>
          <w:tcPr>
            <w:tcW w:w="3502" w:type="dxa"/>
            <w:shd w:val="clear" w:color="auto" w:fill="F2F2F2"/>
          </w:tcPr>
          <w:p w14:paraId="6BD9AA2A" w14:textId="77777777" w:rsidR="0005448B" w:rsidRPr="007B3F4A" w:rsidRDefault="0068442B" w:rsidP="00EE1101">
            <w:pPr>
              <w:rPr>
                <w:rFonts w:ascii="Trebuchet MS" w:hAnsi="Trebuchet MS" w:cs="Arial"/>
                <w:color w:val="232E56"/>
              </w:rPr>
            </w:pPr>
            <w:hyperlink r:id="rId17" w:history="1">
              <w:r w:rsidR="0005448B" w:rsidRPr="007B3F4A">
                <w:rPr>
                  <w:rFonts w:ascii="Trebuchet MS" w:hAnsi="Trebuchet MS" w:cs="Arial"/>
                  <w:color w:val="232E56"/>
                  <w:u w:val="single"/>
                </w:rPr>
                <w:t>www.lgo.org.uk</w:t>
              </w:r>
            </w:hyperlink>
            <w:r w:rsidR="0005448B" w:rsidRPr="007B3F4A">
              <w:rPr>
                <w:rFonts w:ascii="Trebuchet MS" w:hAnsi="Trebuchet MS" w:cs="Arial"/>
                <w:color w:val="232E56"/>
              </w:rPr>
              <w:t xml:space="preserve">; </w:t>
            </w:r>
          </w:p>
        </w:tc>
      </w:tr>
      <w:tr w:rsidR="0005448B" w:rsidRPr="00AD7F36" w14:paraId="51184EB7" w14:textId="77777777" w:rsidTr="00C73C1B">
        <w:tc>
          <w:tcPr>
            <w:tcW w:w="2586" w:type="dxa"/>
            <w:shd w:val="clear" w:color="auto" w:fill="F2F2F2"/>
          </w:tcPr>
          <w:p w14:paraId="7F9DB3CF"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Office of Qualifications &amp; Examinations Regulation</w:t>
            </w:r>
          </w:p>
        </w:tc>
        <w:tc>
          <w:tcPr>
            <w:tcW w:w="2434" w:type="dxa"/>
            <w:shd w:val="clear" w:color="auto" w:fill="F2F2F2"/>
          </w:tcPr>
          <w:p w14:paraId="6007F998" w14:textId="77777777" w:rsidR="0005448B" w:rsidRPr="007B3F4A" w:rsidRDefault="0005448B" w:rsidP="00EE1101">
            <w:pPr>
              <w:rPr>
                <w:rFonts w:ascii="Trebuchet MS" w:hAnsi="Trebuchet MS" w:cs="Arial"/>
                <w:color w:val="232E56"/>
              </w:rPr>
            </w:pPr>
            <w:r w:rsidRPr="007B3F4A">
              <w:rPr>
                <w:rFonts w:ascii="Trebuchet MS" w:hAnsi="Trebuchet MS" w:cs="Arial"/>
                <w:color w:val="232E56"/>
              </w:rPr>
              <w:t>0300 303 3344</w:t>
            </w:r>
          </w:p>
        </w:tc>
        <w:tc>
          <w:tcPr>
            <w:tcW w:w="3502" w:type="dxa"/>
            <w:shd w:val="clear" w:color="auto" w:fill="F2F2F2"/>
          </w:tcPr>
          <w:p w14:paraId="521D8230" w14:textId="164304E5" w:rsidR="0005448B" w:rsidRPr="0090523D" w:rsidRDefault="0068442B" w:rsidP="00EE1101">
            <w:pPr>
              <w:rPr>
                <w:rFonts w:ascii="Trebuchet MS" w:hAnsi="Trebuchet MS" w:cs="Arial"/>
                <w:color w:val="232E56"/>
              </w:rPr>
            </w:pPr>
            <w:hyperlink r:id="rId18" w:history="1">
              <w:r w:rsidR="0090523D" w:rsidRPr="0090523D">
                <w:rPr>
                  <w:rFonts w:ascii="Trebuchet MS" w:hAnsi="Trebuchet MS"/>
                  <w:color w:val="232E56"/>
                  <w:u w:val="single"/>
                </w:rPr>
                <w:t>Complaints procedure - Ofqual - GOV.UK (www.gov.uk)</w:t>
              </w:r>
            </w:hyperlink>
          </w:p>
        </w:tc>
      </w:tr>
      <w:tr w:rsidR="0005448B" w:rsidRPr="00AD7F36" w14:paraId="508E6F28" w14:textId="77777777" w:rsidTr="00C73C1B">
        <w:tc>
          <w:tcPr>
            <w:tcW w:w="2586" w:type="dxa"/>
            <w:shd w:val="clear" w:color="auto" w:fill="F2F2F2"/>
          </w:tcPr>
          <w:p w14:paraId="2C90B62C" w14:textId="77777777" w:rsidR="0005448B" w:rsidRPr="007B3F4A" w:rsidRDefault="0005448B" w:rsidP="00EE1101">
            <w:pPr>
              <w:spacing w:after="0" w:line="240" w:lineRule="auto"/>
              <w:rPr>
                <w:rFonts w:ascii="Trebuchet MS" w:hAnsi="Trebuchet MS" w:cs="Arial"/>
                <w:color w:val="232E56"/>
              </w:rPr>
            </w:pPr>
            <w:r w:rsidRPr="007B3F4A">
              <w:rPr>
                <w:rFonts w:ascii="Trebuchet MS" w:hAnsi="Trebuchet MS" w:cs="Arial"/>
                <w:color w:val="232E56"/>
              </w:rPr>
              <w:t>National Child Abuse Whistleblowing Advice Line</w:t>
            </w:r>
          </w:p>
        </w:tc>
        <w:tc>
          <w:tcPr>
            <w:tcW w:w="2434" w:type="dxa"/>
            <w:shd w:val="clear" w:color="auto" w:fill="F2F2F2"/>
          </w:tcPr>
          <w:p w14:paraId="46A97AD8" w14:textId="77777777" w:rsidR="0005448B" w:rsidRPr="007B3F4A" w:rsidRDefault="0005448B" w:rsidP="00EE1101">
            <w:pPr>
              <w:rPr>
                <w:rFonts w:ascii="Trebuchet MS" w:hAnsi="Trebuchet MS" w:cs="Arial"/>
                <w:color w:val="232E56"/>
              </w:rPr>
            </w:pPr>
            <w:r w:rsidRPr="007B3F4A">
              <w:rPr>
                <w:rFonts w:ascii="Trebuchet MS" w:hAnsi="Trebuchet MS" w:cs="Arial"/>
                <w:color w:val="232E56"/>
              </w:rPr>
              <w:t>0800 028 0285</w:t>
            </w:r>
          </w:p>
        </w:tc>
        <w:tc>
          <w:tcPr>
            <w:tcW w:w="3502" w:type="dxa"/>
            <w:shd w:val="clear" w:color="auto" w:fill="F2F2F2"/>
          </w:tcPr>
          <w:p w14:paraId="6EDA8788" w14:textId="77777777" w:rsidR="0005448B" w:rsidRPr="007B3F4A" w:rsidDel="00BE41C2" w:rsidRDefault="0068442B" w:rsidP="00EE1101">
            <w:pPr>
              <w:rPr>
                <w:rFonts w:ascii="Trebuchet MS" w:hAnsi="Trebuchet MS" w:cs="Arial"/>
                <w:color w:val="232E56"/>
              </w:rPr>
            </w:pPr>
            <w:hyperlink r:id="rId19" w:history="1">
              <w:r w:rsidR="0005448B" w:rsidRPr="007B3F4A">
                <w:rPr>
                  <w:rStyle w:val="Hyperlink"/>
                  <w:rFonts w:ascii="Trebuchet MS" w:eastAsia="Futura-Medium" w:hAnsi="Trebuchet MS" w:cs="Arial"/>
                  <w:color w:val="232E56"/>
                </w:rPr>
                <w:t>help@nspcc@org.uk</w:t>
              </w:r>
            </w:hyperlink>
            <w:r w:rsidR="0005448B" w:rsidRPr="007B3F4A">
              <w:rPr>
                <w:rFonts w:ascii="Trebuchet MS" w:hAnsi="Trebuchet MS" w:cs="Arial"/>
                <w:color w:val="232E56"/>
              </w:rPr>
              <w:t>;</w:t>
            </w:r>
          </w:p>
        </w:tc>
      </w:tr>
    </w:tbl>
    <w:p w14:paraId="034B2A07" w14:textId="77777777" w:rsidR="0005448B" w:rsidRDefault="0005448B" w:rsidP="0005448B">
      <w:pPr>
        <w:rPr>
          <w:rFonts w:ascii="Arial" w:hAnsi="Arial" w:cs="Arial"/>
        </w:rPr>
      </w:pPr>
    </w:p>
    <w:p w14:paraId="7597EF82" w14:textId="77777777" w:rsidR="0005448B" w:rsidRPr="007B3F4A" w:rsidRDefault="0005448B" w:rsidP="00684864">
      <w:pPr>
        <w:pStyle w:val="NoSpacing"/>
        <w:rPr>
          <w:rFonts w:ascii="Trebuchet MS" w:hAnsi="Trebuchet MS"/>
          <w:color w:val="232E56"/>
        </w:rPr>
      </w:pPr>
      <w:r w:rsidRPr="007B3F4A">
        <w:rPr>
          <w:rFonts w:ascii="Trebuchet MS" w:hAnsi="Trebuchet MS"/>
          <w:color w:val="232E56"/>
        </w:rPr>
        <w:t>A comprehensive listing of ‘prescribed persons and bodies’ to which external disclosures may be made is available at:</w:t>
      </w:r>
    </w:p>
    <w:p w14:paraId="20CB718B" w14:textId="77777777" w:rsidR="00684864" w:rsidRPr="007B3F4A" w:rsidRDefault="00684864" w:rsidP="00684864">
      <w:pPr>
        <w:pStyle w:val="NoSpacing"/>
        <w:rPr>
          <w:rFonts w:ascii="Trebuchet MS" w:hAnsi="Trebuchet MS"/>
          <w:color w:val="232E56"/>
        </w:rPr>
      </w:pPr>
    </w:p>
    <w:p w14:paraId="60CC4B6F" w14:textId="23D6FDEF" w:rsidR="0005448B" w:rsidRPr="007B3F4A" w:rsidRDefault="0068442B" w:rsidP="00684864">
      <w:pPr>
        <w:pStyle w:val="NoSpacing"/>
        <w:rPr>
          <w:rFonts w:ascii="Trebuchet MS" w:hAnsi="Trebuchet MS"/>
          <w:color w:val="232E56"/>
        </w:rPr>
      </w:pPr>
      <w:hyperlink r:id="rId20" w:history="1">
        <w:r w:rsidR="00684864" w:rsidRPr="007B3F4A">
          <w:rPr>
            <w:rStyle w:val="Hyperlink"/>
            <w:rFonts w:ascii="Trebuchet MS" w:hAnsi="Trebuchet MS" w:cs="Arial"/>
            <w:color w:val="232E56"/>
          </w:rPr>
          <w:t>www.gov.uk/government/publications/blowing-the-whistle-list-of-prescribed-people-and-bodies--2/whistleblowing-list-of-prescribed-people-and-bodies</w:t>
        </w:r>
      </w:hyperlink>
      <w:r w:rsidR="0005448B" w:rsidRPr="007B3F4A">
        <w:rPr>
          <w:rFonts w:ascii="Trebuchet MS" w:hAnsi="Trebuchet MS"/>
          <w:color w:val="232E56"/>
        </w:rPr>
        <w:t xml:space="preserve">; </w:t>
      </w:r>
    </w:p>
    <w:p w14:paraId="64096540" w14:textId="77777777" w:rsidR="00684864" w:rsidRPr="007B3F4A" w:rsidRDefault="00684864" w:rsidP="00684864">
      <w:pPr>
        <w:pStyle w:val="NoSpacing"/>
        <w:rPr>
          <w:rFonts w:ascii="Trebuchet MS" w:hAnsi="Trebuchet MS"/>
          <w:color w:val="232E56"/>
        </w:rPr>
      </w:pPr>
    </w:p>
    <w:p w14:paraId="1876BFD0" w14:textId="1B815FC7" w:rsidR="0005448B" w:rsidRPr="007B3F4A" w:rsidRDefault="0005448B" w:rsidP="00684864">
      <w:pPr>
        <w:pStyle w:val="NoSpacing"/>
        <w:rPr>
          <w:rFonts w:ascii="Trebuchet MS" w:hAnsi="Trebuchet MS"/>
          <w:color w:val="232E56"/>
        </w:rPr>
      </w:pPr>
      <w:r w:rsidRPr="007B3F4A">
        <w:rPr>
          <w:rFonts w:ascii="Trebuchet MS" w:hAnsi="Trebuchet MS"/>
          <w:color w:val="232E56"/>
        </w:rPr>
        <w:t>Employees may also wish to raise a concern with:</w:t>
      </w:r>
    </w:p>
    <w:p w14:paraId="4D440B77" w14:textId="77777777" w:rsidR="004270E5" w:rsidRPr="007B3F4A" w:rsidRDefault="004270E5" w:rsidP="00684864">
      <w:pPr>
        <w:pStyle w:val="NoSpacing"/>
        <w:rPr>
          <w:rFonts w:ascii="Trebuchet MS" w:hAnsi="Trebuchet MS"/>
          <w:color w:val="232E56"/>
        </w:rPr>
      </w:pPr>
    </w:p>
    <w:p w14:paraId="1EA943EA"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An elected member of the local authority</w:t>
      </w:r>
    </w:p>
    <w:p w14:paraId="5E9F2812"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Relevant trade union or professional association where the employee is a member</w:t>
      </w:r>
    </w:p>
    <w:p w14:paraId="1AD11FFF"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 solicitor</w:t>
      </w:r>
    </w:p>
    <w:p w14:paraId="63C52ADD"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The police</w:t>
      </w:r>
    </w:p>
    <w:p w14:paraId="208714BD" w14:textId="77777777" w:rsidR="00C73C1B" w:rsidRDefault="00C73C1B" w:rsidP="004270E5">
      <w:pPr>
        <w:pStyle w:val="NoSpacing"/>
        <w:rPr>
          <w:rFonts w:ascii="Arial" w:eastAsia="Times New Roman" w:hAnsi="Arial" w:cs="Arial"/>
          <w:b/>
          <w:color w:val="232E56"/>
          <w:kern w:val="28"/>
          <w:sz w:val="20"/>
          <w:szCs w:val="20"/>
          <w:lang w:bidi="ar-SA"/>
          <w14:ligatures w14:val="standard"/>
          <w14:cntxtAlts/>
        </w:rPr>
      </w:pPr>
    </w:p>
    <w:p w14:paraId="7C3B5F15" w14:textId="2741C09D" w:rsidR="0005448B" w:rsidRPr="00C73C1B" w:rsidRDefault="0005448B" w:rsidP="004270E5">
      <w:pPr>
        <w:pStyle w:val="NoSpacing"/>
        <w:rPr>
          <w:rFonts w:ascii="Trebuchet MS" w:hAnsi="Trebuchet MS"/>
          <w:b/>
          <w:bCs/>
          <w:color w:val="E36C0A" w:themeColor="accent6" w:themeShade="BF"/>
          <w:sz w:val="26"/>
          <w:szCs w:val="26"/>
        </w:rPr>
      </w:pPr>
      <w:r w:rsidRPr="00C73C1B">
        <w:rPr>
          <w:rFonts w:ascii="Trebuchet MS" w:hAnsi="Trebuchet MS"/>
          <w:b/>
          <w:bCs/>
          <w:color w:val="E36C0A" w:themeColor="accent6" w:themeShade="BF"/>
          <w:sz w:val="26"/>
          <w:szCs w:val="26"/>
        </w:rPr>
        <w:t>Support for Employees</w:t>
      </w:r>
    </w:p>
    <w:p w14:paraId="1F9B6D56" w14:textId="77777777" w:rsidR="004270E5" w:rsidRPr="007B3F4A" w:rsidRDefault="004270E5" w:rsidP="004270E5">
      <w:pPr>
        <w:pStyle w:val="NoSpacing"/>
        <w:rPr>
          <w:rFonts w:ascii="Trebuchet MS" w:hAnsi="Trebuchet MS"/>
          <w:b/>
          <w:bCs/>
          <w:color w:val="232E56"/>
          <w:sz w:val="26"/>
          <w:szCs w:val="26"/>
        </w:rPr>
      </w:pPr>
    </w:p>
    <w:p w14:paraId="0CBB914F" w14:textId="3117096F" w:rsidR="0005448B" w:rsidRPr="007B3F4A" w:rsidRDefault="0005448B" w:rsidP="0005448B">
      <w:pPr>
        <w:numPr>
          <w:ilvl w:val="0"/>
          <w:numId w:val="21"/>
        </w:numPr>
        <w:spacing w:after="0" w:line="240" w:lineRule="auto"/>
        <w:rPr>
          <w:rFonts w:ascii="Trebuchet MS" w:hAnsi="Trebuchet MS" w:cs="Arial"/>
          <w:i/>
          <w:color w:val="232E56"/>
          <w:sz w:val="22"/>
          <w:szCs w:val="22"/>
        </w:rPr>
      </w:pPr>
      <w:r w:rsidRPr="007B3F4A">
        <w:rPr>
          <w:rFonts w:ascii="Trebuchet MS" w:hAnsi="Trebuchet MS" w:cs="Arial"/>
          <w:color w:val="232E56"/>
          <w:sz w:val="22"/>
          <w:szCs w:val="22"/>
        </w:rPr>
        <w:t xml:space="preserve">Confidential Counselling </w:t>
      </w:r>
      <w:r w:rsidR="00C73C1B" w:rsidRPr="007B3F4A">
        <w:rPr>
          <w:rFonts w:ascii="Trebuchet MS" w:hAnsi="Trebuchet MS" w:cs="Arial"/>
          <w:color w:val="232E56"/>
          <w:sz w:val="22"/>
          <w:szCs w:val="22"/>
        </w:rPr>
        <w:t>Service -</w:t>
      </w:r>
      <w:r w:rsidRPr="007B3F4A">
        <w:rPr>
          <w:rFonts w:ascii="Trebuchet MS" w:hAnsi="Trebuchet MS" w:cs="Arial"/>
          <w:color w:val="232E56"/>
          <w:sz w:val="22"/>
          <w:szCs w:val="22"/>
        </w:rPr>
        <w:t xml:space="preserve"> </w:t>
      </w:r>
      <w:r w:rsidR="00C73C1B">
        <w:rPr>
          <w:rFonts w:ascii="Trebuchet MS" w:hAnsi="Trebuchet MS" w:cs="Arial"/>
          <w:color w:val="232E56"/>
          <w:sz w:val="22"/>
          <w:szCs w:val="22"/>
        </w:rPr>
        <w:t>FCS Talking Therapies, 01795 591019 email: admin@favershamcounselling.co.uk</w:t>
      </w:r>
    </w:p>
    <w:p w14:paraId="12C22DBD"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Teachers Support Line </w:t>
      </w:r>
      <w:hyperlink r:id="rId21" w:history="1">
        <w:r w:rsidRPr="007B3F4A">
          <w:rPr>
            <w:rFonts w:ascii="Trebuchet MS" w:hAnsi="Trebuchet MS" w:cs="Arial"/>
            <w:color w:val="232E56"/>
            <w:sz w:val="22"/>
            <w:szCs w:val="22"/>
          </w:rPr>
          <w:t>www.teachersupport.info</w:t>
        </w:r>
      </w:hyperlink>
      <w:r w:rsidRPr="007B3F4A">
        <w:rPr>
          <w:rFonts w:ascii="Trebuchet MS" w:hAnsi="Trebuchet MS" w:cs="Arial"/>
          <w:color w:val="232E56"/>
          <w:sz w:val="22"/>
          <w:szCs w:val="22"/>
        </w:rPr>
        <w:t xml:space="preserve">; </w:t>
      </w:r>
    </w:p>
    <w:p w14:paraId="3E615B51"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Trade Union or Professional Association where the employee is a member</w:t>
      </w:r>
    </w:p>
    <w:p w14:paraId="37F8F9FC"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Citizen’s Advice Bureau </w:t>
      </w:r>
      <w:hyperlink r:id="rId22" w:history="1">
        <w:r w:rsidRPr="007B3F4A">
          <w:rPr>
            <w:rFonts w:ascii="Trebuchet MS" w:hAnsi="Trebuchet MS" w:cs="Arial"/>
            <w:color w:val="232E56"/>
            <w:sz w:val="22"/>
            <w:szCs w:val="22"/>
          </w:rPr>
          <w:t>www.citizensadvice.org.uk</w:t>
        </w:r>
      </w:hyperlink>
    </w:p>
    <w:p w14:paraId="060C74F2" w14:textId="4678BA95" w:rsidR="0005448B" w:rsidRPr="007B3F4A" w:rsidRDefault="0005448B" w:rsidP="0005448B">
      <w:pPr>
        <w:rPr>
          <w:color w:val="232E56"/>
        </w:rPr>
      </w:pPr>
    </w:p>
    <w:p w14:paraId="3FDD093B" w14:textId="648091C0" w:rsidR="0005448B" w:rsidRDefault="0005448B" w:rsidP="0005448B">
      <w:pPr>
        <w:rPr>
          <w:color w:val="232E56"/>
        </w:rPr>
      </w:pPr>
    </w:p>
    <w:p w14:paraId="3364635E" w14:textId="50CE1E11" w:rsidR="00C73C1B" w:rsidRDefault="00C73C1B" w:rsidP="0005448B">
      <w:pPr>
        <w:rPr>
          <w:rFonts w:ascii="Trebuchet MS" w:hAnsi="Trebuchet MS" w:cs="Arial"/>
          <w:color w:val="232E56"/>
        </w:rPr>
      </w:pPr>
      <w:r>
        <w:rPr>
          <w:rFonts w:ascii="Trebuchet MS" w:hAnsi="Trebuchet MS" w:cs="Arial"/>
          <w:color w:val="232E56"/>
        </w:rPr>
        <w:t>Date approved: 12</w:t>
      </w:r>
      <w:r w:rsidRPr="00C73C1B">
        <w:rPr>
          <w:rFonts w:ascii="Trebuchet MS" w:hAnsi="Trebuchet MS" w:cs="Arial"/>
          <w:color w:val="232E56"/>
          <w:vertAlign w:val="superscript"/>
        </w:rPr>
        <w:t>th</w:t>
      </w:r>
      <w:r>
        <w:rPr>
          <w:rFonts w:ascii="Trebuchet MS" w:hAnsi="Trebuchet MS" w:cs="Arial"/>
          <w:color w:val="232E56"/>
        </w:rPr>
        <w:t xml:space="preserve"> July 2023</w:t>
      </w:r>
    </w:p>
    <w:p w14:paraId="6D2E39F8" w14:textId="1FB37E12" w:rsidR="004651F2" w:rsidRPr="007B3F4A" w:rsidRDefault="0068442B" w:rsidP="004651F2">
      <w:pPr>
        <w:rPr>
          <w:color w:val="232E56"/>
        </w:rPr>
      </w:pPr>
      <w:r>
        <w:rPr>
          <w:rFonts w:ascii="Trebuchet MS" w:hAnsi="Trebuchet MS" w:cs="Arial"/>
          <w:color w:val="232E56"/>
        </w:rPr>
        <w:t>Date of Review July 2024</w:t>
      </w:r>
      <w:bookmarkStart w:id="45" w:name="_GoBack"/>
      <w:bookmarkEnd w:id="45"/>
    </w:p>
    <w:p w14:paraId="4A4A0DD8" w14:textId="1601E672" w:rsidR="004651F2" w:rsidRPr="007B3F4A" w:rsidRDefault="004651F2" w:rsidP="004651F2">
      <w:pPr>
        <w:rPr>
          <w:color w:val="232E56"/>
        </w:rPr>
      </w:pPr>
    </w:p>
    <w:p w14:paraId="61F2681F" w14:textId="2B915CC2" w:rsidR="004651F2" w:rsidRPr="007B3F4A" w:rsidRDefault="004651F2" w:rsidP="004651F2">
      <w:pPr>
        <w:rPr>
          <w:color w:val="232E56"/>
        </w:rPr>
      </w:pPr>
    </w:p>
    <w:p w14:paraId="02A03CBF" w14:textId="58471CB0" w:rsidR="004651F2" w:rsidRPr="007B3F4A" w:rsidRDefault="004651F2" w:rsidP="004651F2">
      <w:pPr>
        <w:rPr>
          <w:color w:val="232E56"/>
        </w:rPr>
      </w:pPr>
    </w:p>
    <w:p w14:paraId="3B2479B6" w14:textId="015E0992" w:rsidR="004651F2" w:rsidRPr="007B3F4A" w:rsidRDefault="004651F2" w:rsidP="004651F2">
      <w:pPr>
        <w:rPr>
          <w:color w:val="232E56"/>
        </w:rPr>
      </w:pPr>
    </w:p>
    <w:p w14:paraId="0FA1E056" w14:textId="502802DB" w:rsidR="004651F2" w:rsidRPr="007B3F4A" w:rsidRDefault="004651F2" w:rsidP="004651F2">
      <w:pPr>
        <w:rPr>
          <w:color w:val="232E56"/>
        </w:rPr>
      </w:pPr>
    </w:p>
    <w:p w14:paraId="2A027911" w14:textId="3BEB59BE" w:rsidR="004651F2" w:rsidRPr="007B3F4A" w:rsidRDefault="004651F2" w:rsidP="004651F2">
      <w:pPr>
        <w:rPr>
          <w:color w:val="232E56"/>
        </w:rPr>
      </w:pPr>
    </w:p>
    <w:p w14:paraId="4EDE9C53" w14:textId="4D1FEEDF" w:rsidR="004651F2" w:rsidRPr="007B3F4A" w:rsidRDefault="004651F2" w:rsidP="004651F2">
      <w:pPr>
        <w:rPr>
          <w:color w:val="232E56"/>
        </w:rPr>
      </w:pPr>
    </w:p>
    <w:p w14:paraId="5D1BCF3B" w14:textId="0EE9EBB2" w:rsidR="004651F2" w:rsidRPr="007B3F4A" w:rsidRDefault="004651F2" w:rsidP="004651F2">
      <w:pPr>
        <w:rPr>
          <w:color w:val="232E56"/>
        </w:rPr>
      </w:pPr>
    </w:p>
    <w:p w14:paraId="3F03B64C" w14:textId="0C756904" w:rsidR="004651F2" w:rsidRPr="007B3F4A" w:rsidRDefault="004651F2" w:rsidP="004651F2">
      <w:pPr>
        <w:rPr>
          <w:color w:val="232E56"/>
        </w:rPr>
      </w:pPr>
    </w:p>
    <w:p w14:paraId="0F4A650B" w14:textId="34131F61" w:rsidR="004651F2" w:rsidRPr="007B3F4A" w:rsidRDefault="004651F2" w:rsidP="004651F2">
      <w:pPr>
        <w:rPr>
          <w:color w:val="232E56"/>
        </w:rPr>
      </w:pPr>
    </w:p>
    <w:p w14:paraId="5EF85EF7" w14:textId="77777777" w:rsidR="000975D0" w:rsidRPr="007B3F4A" w:rsidRDefault="000975D0" w:rsidP="004651F2">
      <w:pPr>
        <w:rPr>
          <w:color w:val="232E56"/>
        </w:rPr>
        <w:sectPr w:rsidR="000975D0" w:rsidRPr="007B3F4A" w:rsidSect="00395998">
          <w:footerReference w:type="default" r:id="rId23"/>
          <w:type w:val="continuous"/>
          <w:pgSz w:w="11910" w:h="16840"/>
          <w:pgMar w:top="2127" w:right="1680" w:bottom="0" w:left="1680" w:header="397" w:footer="1513" w:gutter="0"/>
          <w:cols w:space="720"/>
          <w:titlePg/>
          <w:docGrid w:linePitch="272"/>
        </w:sectPr>
      </w:pPr>
    </w:p>
    <w:p w14:paraId="2CB4D0EF" w14:textId="77777777" w:rsidR="000975D0" w:rsidRPr="007B3F4A" w:rsidRDefault="000975D0" w:rsidP="004651F2">
      <w:pPr>
        <w:rPr>
          <w:color w:val="232E56"/>
        </w:rPr>
        <w:sectPr w:rsidR="000975D0" w:rsidRPr="007B3F4A" w:rsidSect="000975D0">
          <w:type w:val="continuous"/>
          <w:pgSz w:w="11910" w:h="16840"/>
          <w:pgMar w:top="2127" w:right="1680" w:bottom="0" w:left="1680" w:header="397" w:footer="113" w:gutter="0"/>
          <w:cols w:space="720"/>
          <w:titlePg/>
          <w:docGrid w:linePitch="272"/>
        </w:sectPr>
      </w:pPr>
    </w:p>
    <w:p w14:paraId="5872D0ED" w14:textId="47C5FE0C" w:rsidR="000975D0" w:rsidRPr="007B3F4A" w:rsidRDefault="000975D0" w:rsidP="000975D0">
      <w:pPr>
        <w:rPr>
          <w:color w:val="232E56"/>
        </w:rPr>
      </w:pPr>
    </w:p>
    <w:sectPr w:rsidR="000975D0" w:rsidRPr="007B3F4A" w:rsidSect="00F353AC">
      <w:type w:val="continuous"/>
      <w:pgSz w:w="11910" w:h="16840"/>
      <w:pgMar w:top="2126" w:right="1678" w:bottom="198" w:left="1678" w:header="39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97C91" w14:textId="77777777" w:rsidR="00142A57" w:rsidRDefault="00142A57" w:rsidP="00DA3EEB">
      <w:r>
        <w:separator/>
      </w:r>
    </w:p>
  </w:endnote>
  <w:endnote w:type="continuationSeparator" w:id="0">
    <w:p w14:paraId="76E02CA2" w14:textId="77777777" w:rsidR="00142A57" w:rsidRDefault="00142A57"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EndPr/>
    <w:sdtContent>
      <w:p w14:paraId="602A1387" w14:textId="67A47323" w:rsidR="00262284" w:rsidRDefault="00262284">
        <w:pPr>
          <w:pStyle w:val="Footer"/>
          <w:jc w:val="right"/>
        </w:pPr>
        <w:r>
          <w:t xml:space="preserve">Page | </w:t>
        </w:r>
        <w:r>
          <w:fldChar w:fldCharType="begin"/>
        </w:r>
        <w:r>
          <w:instrText xml:space="preserve"> PAGE   \* MERGEFORMAT </w:instrText>
        </w:r>
        <w:r>
          <w:fldChar w:fldCharType="separate"/>
        </w:r>
        <w:r w:rsidR="0068442B">
          <w:rPr>
            <w:noProof/>
          </w:rPr>
          <w:t>12</w:t>
        </w:r>
        <w:r>
          <w:rPr>
            <w:noProof/>
          </w:rPr>
          <w:fldChar w:fldCharType="end"/>
        </w:r>
        <w:r>
          <w:t xml:space="preserve"> </w:t>
        </w:r>
      </w:p>
    </w:sdtContent>
  </w:sdt>
  <w:p w14:paraId="120C09D5" w14:textId="1994E99A" w:rsidR="003311F8" w:rsidRDefault="003311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E4485" w14:textId="77777777" w:rsidR="00142A57" w:rsidRDefault="00142A57" w:rsidP="00DA3EEB">
      <w:r>
        <w:separator/>
      </w:r>
    </w:p>
  </w:footnote>
  <w:footnote w:type="continuationSeparator" w:id="0">
    <w:p w14:paraId="5FF2E25A" w14:textId="77777777" w:rsidR="00142A57" w:rsidRDefault="00142A57" w:rsidP="00DA3E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9E43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9796E"/>
    <w:multiLevelType w:val="hybridMultilevel"/>
    <w:tmpl w:val="637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7B14"/>
    <w:multiLevelType w:val="hybridMultilevel"/>
    <w:tmpl w:val="F5A8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A79AE"/>
    <w:multiLevelType w:val="hybridMultilevel"/>
    <w:tmpl w:val="B026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668CB"/>
    <w:multiLevelType w:val="hybridMultilevel"/>
    <w:tmpl w:val="0CAC9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46912"/>
    <w:multiLevelType w:val="hybridMultilevel"/>
    <w:tmpl w:val="551E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C1B89"/>
    <w:multiLevelType w:val="hybridMultilevel"/>
    <w:tmpl w:val="3F0AC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862E85"/>
    <w:multiLevelType w:val="hybridMultilevel"/>
    <w:tmpl w:val="9FE6C4B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FA53FF"/>
    <w:multiLevelType w:val="hybridMultilevel"/>
    <w:tmpl w:val="49B0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602C5"/>
    <w:multiLevelType w:val="hybridMultilevel"/>
    <w:tmpl w:val="47227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24635"/>
    <w:multiLevelType w:val="hybridMultilevel"/>
    <w:tmpl w:val="53FC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65319"/>
    <w:multiLevelType w:val="hybridMultilevel"/>
    <w:tmpl w:val="573C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72156"/>
    <w:multiLevelType w:val="hybridMultilevel"/>
    <w:tmpl w:val="70A0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D0B96"/>
    <w:multiLevelType w:val="hybridMultilevel"/>
    <w:tmpl w:val="7A38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54A32"/>
    <w:multiLevelType w:val="hybridMultilevel"/>
    <w:tmpl w:val="547C6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A5B11"/>
    <w:multiLevelType w:val="hybridMultilevel"/>
    <w:tmpl w:val="B650C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732E60"/>
    <w:multiLevelType w:val="hybridMultilevel"/>
    <w:tmpl w:val="979E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C1296"/>
    <w:multiLevelType w:val="hybridMultilevel"/>
    <w:tmpl w:val="7082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25489D"/>
    <w:multiLevelType w:val="hybridMultilevel"/>
    <w:tmpl w:val="9F2E58F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DA176B7"/>
    <w:multiLevelType w:val="hybridMultilevel"/>
    <w:tmpl w:val="6B42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0B69CE"/>
    <w:multiLevelType w:val="hybridMultilevel"/>
    <w:tmpl w:val="B8A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D41DC"/>
    <w:multiLevelType w:val="hybridMultilevel"/>
    <w:tmpl w:val="095E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BB3E4D"/>
    <w:multiLevelType w:val="hybridMultilevel"/>
    <w:tmpl w:val="066815BE"/>
    <w:lvl w:ilvl="0" w:tplc="12907FB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FCD37FF"/>
    <w:multiLevelType w:val="hybridMultilevel"/>
    <w:tmpl w:val="F90E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4"/>
  </w:num>
  <w:num w:numId="4">
    <w:abstractNumId w:val="0"/>
  </w:num>
  <w:num w:numId="5">
    <w:abstractNumId w:val="16"/>
  </w:num>
  <w:num w:numId="6">
    <w:abstractNumId w:val="25"/>
  </w:num>
  <w:num w:numId="7">
    <w:abstractNumId w:val="12"/>
  </w:num>
  <w:num w:numId="8">
    <w:abstractNumId w:val="3"/>
  </w:num>
  <w:num w:numId="9">
    <w:abstractNumId w:val="4"/>
  </w:num>
  <w:num w:numId="10">
    <w:abstractNumId w:val="7"/>
  </w:num>
  <w:num w:numId="11">
    <w:abstractNumId w:val="17"/>
  </w:num>
  <w:num w:numId="12">
    <w:abstractNumId w:val="5"/>
  </w:num>
  <w:num w:numId="13">
    <w:abstractNumId w:val="6"/>
  </w:num>
  <w:num w:numId="14">
    <w:abstractNumId w:val="10"/>
  </w:num>
  <w:num w:numId="15">
    <w:abstractNumId w:val="21"/>
  </w:num>
  <w:num w:numId="16">
    <w:abstractNumId w:val="9"/>
  </w:num>
  <w:num w:numId="17">
    <w:abstractNumId w:val="14"/>
  </w:num>
  <w:num w:numId="18">
    <w:abstractNumId w:val="19"/>
  </w:num>
  <w:num w:numId="19">
    <w:abstractNumId w:val="2"/>
  </w:num>
  <w:num w:numId="20">
    <w:abstractNumId w:val="23"/>
  </w:num>
  <w:num w:numId="21">
    <w:abstractNumId w:val="13"/>
  </w:num>
  <w:num w:numId="22">
    <w:abstractNumId w:val="22"/>
  </w:num>
  <w:num w:numId="23">
    <w:abstractNumId w:val="11"/>
  </w:num>
  <w:num w:numId="24">
    <w:abstractNumId w:val="18"/>
  </w:num>
  <w:num w:numId="25">
    <w:abstractNumId w:val="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11B1"/>
    <w:rsid w:val="0001650E"/>
    <w:rsid w:val="00044A41"/>
    <w:rsid w:val="00045C4B"/>
    <w:rsid w:val="0005448B"/>
    <w:rsid w:val="00090160"/>
    <w:rsid w:val="000975D0"/>
    <w:rsid w:val="000C2129"/>
    <w:rsid w:val="000C7095"/>
    <w:rsid w:val="000C7939"/>
    <w:rsid w:val="000D19E6"/>
    <w:rsid w:val="000F3651"/>
    <w:rsid w:val="000F7ACE"/>
    <w:rsid w:val="00102E89"/>
    <w:rsid w:val="00140CD4"/>
    <w:rsid w:val="00141D5A"/>
    <w:rsid w:val="00142A57"/>
    <w:rsid w:val="00143B32"/>
    <w:rsid w:val="001467A8"/>
    <w:rsid w:val="001551C0"/>
    <w:rsid w:val="00176118"/>
    <w:rsid w:val="0018055E"/>
    <w:rsid w:val="00190B1F"/>
    <w:rsid w:val="00197C67"/>
    <w:rsid w:val="001A4E8A"/>
    <w:rsid w:val="001D058D"/>
    <w:rsid w:val="001E3DA2"/>
    <w:rsid w:val="001E5BE7"/>
    <w:rsid w:val="001E6490"/>
    <w:rsid w:val="00202F2D"/>
    <w:rsid w:val="00204721"/>
    <w:rsid w:val="00210B5C"/>
    <w:rsid w:val="00211858"/>
    <w:rsid w:val="00232ABB"/>
    <w:rsid w:val="002346EB"/>
    <w:rsid w:val="002379A9"/>
    <w:rsid w:val="002461AE"/>
    <w:rsid w:val="00255318"/>
    <w:rsid w:val="002613B3"/>
    <w:rsid w:val="00262284"/>
    <w:rsid w:val="00262A01"/>
    <w:rsid w:val="00286646"/>
    <w:rsid w:val="002905EF"/>
    <w:rsid w:val="00297D86"/>
    <w:rsid w:val="002A2CFA"/>
    <w:rsid w:val="002C55D9"/>
    <w:rsid w:val="002C7A0E"/>
    <w:rsid w:val="002D0E55"/>
    <w:rsid w:val="002D60F6"/>
    <w:rsid w:val="002E0E41"/>
    <w:rsid w:val="002E5835"/>
    <w:rsid w:val="002F024E"/>
    <w:rsid w:val="0030742A"/>
    <w:rsid w:val="003121BB"/>
    <w:rsid w:val="00321396"/>
    <w:rsid w:val="00326915"/>
    <w:rsid w:val="003311F8"/>
    <w:rsid w:val="00340CC3"/>
    <w:rsid w:val="00352DFA"/>
    <w:rsid w:val="003541F1"/>
    <w:rsid w:val="00367A57"/>
    <w:rsid w:val="00395998"/>
    <w:rsid w:val="003A194E"/>
    <w:rsid w:val="003B4A38"/>
    <w:rsid w:val="003C0AC8"/>
    <w:rsid w:val="003C42F8"/>
    <w:rsid w:val="003E19D5"/>
    <w:rsid w:val="003E2636"/>
    <w:rsid w:val="003E58D0"/>
    <w:rsid w:val="003E7CFE"/>
    <w:rsid w:val="00400C91"/>
    <w:rsid w:val="0040523B"/>
    <w:rsid w:val="00414BCB"/>
    <w:rsid w:val="004270E5"/>
    <w:rsid w:val="00436A4E"/>
    <w:rsid w:val="00440A2F"/>
    <w:rsid w:val="004436F9"/>
    <w:rsid w:val="00460A10"/>
    <w:rsid w:val="004629A9"/>
    <w:rsid w:val="004651F2"/>
    <w:rsid w:val="00467DDB"/>
    <w:rsid w:val="004706FC"/>
    <w:rsid w:val="004914DD"/>
    <w:rsid w:val="004917D1"/>
    <w:rsid w:val="00494996"/>
    <w:rsid w:val="004B50C6"/>
    <w:rsid w:val="004C3ECB"/>
    <w:rsid w:val="004D5B76"/>
    <w:rsid w:val="004E1ACB"/>
    <w:rsid w:val="004F070C"/>
    <w:rsid w:val="004F7855"/>
    <w:rsid w:val="005232EC"/>
    <w:rsid w:val="00524D60"/>
    <w:rsid w:val="00535D1C"/>
    <w:rsid w:val="005400C4"/>
    <w:rsid w:val="005426B8"/>
    <w:rsid w:val="005447B3"/>
    <w:rsid w:val="005532B1"/>
    <w:rsid w:val="00575A96"/>
    <w:rsid w:val="00584A29"/>
    <w:rsid w:val="005904E0"/>
    <w:rsid w:val="00597DEF"/>
    <w:rsid w:val="005A107A"/>
    <w:rsid w:val="005B6920"/>
    <w:rsid w:val="005D16E3"/>
    <w:rsid w:val="005E6F98"/>
    <w:rsid w:val="006158C0"/>
    <w:rsid w:val="0063099C"/>
    <w:rsid w:val="0063156F"/>
    <w:rsid w:val="00640C12"/>
    <w:rsid w:val="006458B4"/>
    <w:rsid w:val="0065407C"/>
    <w:rsid w:val="00656D66"/>
    <w:rsid w:val="0066603C"/>
    <w:rsid w:val="006755D0"/>
    <w:rsid w:val="0067723D"/>
    <w:rsid w:val="0068442B"/>
    <w:rsid w:val="00684864"/>
    <w:rsid w:val="006927DC"/>
    <w:rsid w:val="006A6B46"/>
    <w:rsid w:val="006B586E"/>
    <w:rsid w:val="006C0D6B"/>
    <w:rsid w:val="006C6B81"/>
    <w:rsid w:val="006D5964"/>
    <w:rsid w:val="006E0C24"/>
    <w:rsid w:val="006E1446"/>
    <w:rsid w:val="006F4906"/>
    <w:rsid w:val="00722AD3"/>
    <w:rsid w:val="00734400"/>
    <w:rsid w:val="0074573F"/>
    <w:rsid w:val="00754242"/>
    <w:rsid w:val="00771AE4"/>
    <w:rsid w:val="007758CE"/>
    <w:rsid w:val="0078625C"/>
    <w:rsid w:val="00792CA5"/>
    <w:rsid w:val="00795F22"/>
    <w:rsid w:val="007A2AE3"/>
    <w:rsid w:val="007A3B54"/>
    <w:rsid w:val="007B0FC8"/>
    <w:rsid w:val="007B1464"/>
    <w:rsid w:val="007B3F4A"/>
    <w:rsid w:val="007D04EA"/>
    <w:rsid w:val="007F344F"/>
    <w:rsid w:val="007F407B"/>
    <w:rsid w:val="008103DF"/>
    <w:rsid w:val="00827D8B"/>
    <w:rsid w:val="00834759"/>
    <w:rsid w:val="008420D2"/>
    <w:rsid w:val="00860954"/>
    <w:rsid w:val="0086138D"/>
    <w:rsid w:val="008703E6"/>
    <w:rsid w:val="0087673A"/>
    <w:rsid w:val="00892A02"/>
    <w:rsid w:val="00894962"/>
    <w:rsid w:val="008B3F74"/>
    <w:rsid w:val="008C20F1"/>
    <w:rsid w:val="008D3989"/>
    <w:rsid w:val="008F74A7"/>
    <w:rsid w:val="008F770B"/>
    <w:rsid w:val="0090523D"/>
    <w:rsid w:val="00926B74"/>
    <w:rsid w:val="00927F53"/>
    <w:rsid w:val="009368EB"/>
    <w:rsid w:val="009560E9"/>
    <w:rsid w:val="00976845"/>
    <w:rsid w:val="00994683"/>
    <w:rsid w:val="009A07AB"/>
    <w:rsid w:val="009A2CF5"/>
    <w:rsid w:val="009D280F"/>
    <w:rsid w:val="009E2692"/>
    <w:rsid w:val="009F1287"/>
    <w:rsid w:val="009F270E"/>
    <w:rsid w:val="009F753C"/>
    <w:rsid w:val="00A22460"/>
    <w:rsid w:val="00A267EB"/>
    <w:rsid w:val="00A33403"/>
    <w:rsid w:val="00A4168B"/>
    <w:rsid w:val="00A5418A"/>
    <w:rsid w:val="00A555C5"/>
    <w:rsid w:val="00A56435"/>
    <w:rsid w:val="00A63871"/>
    <w:rsid w:val="00A928C1"/>
    <w:rsid w:val="00A93A2F"/>
    <w:rsid w:val="00A970A0"/>
    <w:rsid w:val="00AA7916"/>
    <w:rsid w:val="00AB1F97"/>
    <w:rsid w:val="00AC3774"/>
    <w:rsid w:val="00AD10B3"/>
    <w:rsid w:val="00AD1EBB"/>
    <w:rsid w:val="00AD6100"/>
    <w:rsid w:val="00AE02C4"/>
    <w:rsid w:val="00AE4CEE"/>
    <w:rsid w:val="00AE7ABD"/>
    <w:rsid w:val="00B22CFE"/>
    <w:rsid w:val="00B265F1"/>
    <w:rsid w:val="00B3450C"/>
    <w:rsid w:val="00B52499"/>
    <w:rsid w:val="00B52854"/>
    <w:rsid w:val="00B55BA9"/>
    <w:rsid w:val="00B63CF7"/>
    <w:rsid w:val="00B650C0"/>
    <w:rsid w:val="00B65D74"/>
    <w:rsid w:val="00B65FCA"/>
    <w:rsid w:val="00B90F33"/>
    <w:rsid w:val="00B92732"/>
    <w:rsid w:val="00BB068B"/>
    <w:rsid w:val="00BB1713"/>
    <w:rsid w:val="00BC3111"/>
    <w:rsid w:val="00BC39ED"/>
    <w:rsid w:val="00BC790D"/>
    <w:rsid w:val="00BD3C79"/>
    <w:rsid w:val="00BF5A68"/>
    <w:rsid w:val="00C053E2"/>
    <w:rsid w:val="00C07D96"/>
    <w:rsid w:val="00C10E8A"/>
    <w:rsid w:val="00C17355"/>
    <w:rsid w:val="00C27BF5"/>
    <w:rsid w:val="00C330DB"/>
    <w:rsid w:val="00C33A3C"/>
    <w:rsid w:val="00C352CD"/>
    <w:rsid w:val="00C6635F"/>
    <w:rsid w:val="00C73C1B"/>
    <w:rsid w:val="00C835C4"/>
    <w:rsid w:val="00C85D54"/>
    <w:rsid w:val="00CB4ED4"/>
    <w:rsid w:val="00CB6886"/>
    <w:rsid w:val="00CD0985"/>
    <w:rsid w:val="00CD25C9"/>
    <w:rsid w:val="00CD4211"/>
    <w:rsid w:val="00CD424E"/>
    <w:rsid w:val="00CF04E8"/>
    <w:rsid w:val="00CF1E53"/>
    <w:rsid w:val="00CF381B"/>
    <w:rsid w:val="00D23494"/>
    <w:rsid w:val="00D538B5"/>
    <w:rsid w:val="00D73428"/>
    <w:rsid w:val="00D77949"/>
    <w:rsid w:val="00D82F28"/>
    <w:rsid w:val="00D912B3"/>
    <w:rsid w:val="00DA3EEB"/>
    <w:rsid w:val="00DD2D91"/>
    <w:rsid w:val="00DD3F73"/>
    <w:rsid w:val="00DD4EA4"/>
    <w:rsid w:val="00DD513E"/>
    <w:rsid w:val="00DF0CE5"/>
    <w:rsid w:val="00E16EFD"/>
    <w:rsid w:val="00E24984"/>
    <w:rsid w:val="00E26E9D"/>
    <w:rsid w:val="00E27D15"/>
    <w:rsid w:val="00E3103A"/>
    <w:rsid w:val="00E312C0"/>
    <w:rsid w:val="00E41963"/>
    <w:rsid w:val="00E41996"/>
    <w:rsid w:val="00E52477"/>
    <w:rsid w:val="00E53890"/>
    <w:rsid w:val="00E55C55"/>
    <w:rsid w:val="00E6072B"/>
    <w:rsid w:val="00E615EC"/>
    <w:rsid w:val="00E74DFA"/>
    <w:rsid w:val="00E85C8A"/>
    <w:rsid w:val="00E9394D"/>
    <w:rsid w:val="00E96825"/>
    <w:rsid w:val="00EA1FD5"/>
    <w:rsid w:val="00EA66F4"/>
    <w:rsid w:val="00EB3D0A"/>
    <w:rsid w:val="00ED1577"/>
    <w:rsid w:val="00ED1B28"/>
    <w:rsid w:val="00F04FD9"/>
    <w:rsid w:val="00F22C7B"/>
    <w:rsid w:val="00F23125"/>
    <w:rsid w:val="00F30E68"/>
    <w:rsid w:val="00F33C38"/>
    <w:rsid w:val="00F353AC"/>
    <w:rsid w:val="00F427DC"/>
    <w:rsid w:val="00F50C23"/>
    <w:rsid w:val="00F70EA6"/>
    <w:rsid w:val="00FA3412"/>
    <w:rsid w:val="00FB26C7"/>
    <w:rsid w:val="00FB3856"/>
    <w:rsid w:val="00FC0E71"/>
    <w:rsid w:val="00FD5B0B"/>
    <w:rsid w:val="00FE2B7E"/>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semiHidden/>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link w:val="NoSpacingChar"/>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RevisionDate">
    <w:name w:val="SPS Revision Date"/>
    <w:basedOn w:val="Normal"/>
    <w:link w:val="SPSRevisionDateChar"/>
    <w:qFormat/>
    <w:rsid w:val="0005448B"/>
    <w:pPr>
      <w:spacing w:after="0" w:line="240" w:lineRule="auto"/>
      <w:jc w:val="right"/>
    </w:pPr>
    <w:rPr>
      <w:rFonts w:ascii="Arial" w:hAnsi="Arial" w:cs="Arial"/>
      <w:b/>
      <w:color w:val="FFFFFF"/>
      <w:kern w:val="0"/>
      <w:sz w:val="16"/>
      <w:szCs w:val="16"/>
      <w:lang w:val="en-US" w:eastAsia="en-US"/>
      <w14:ligatures w14:val="none"/>
      <w14:cntxtAlts w14:val="0"/>
    </w:rPr>
  </w:style>
  <w:style w:type="paragraph" w:customStyle="1" w:styleId="SPSSectionHeading">
    <w:name w:val="SPS Section Heading"/>
    <w:basedOn w:val="Normal"/>
    <w:link w:val="SPSSectionHeadingChar"/>
    <w:qFormat/>
    <w:rsid w:val="0005448B"/>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05448B"/>
    <w:rPr>
      <w:rFonts w:ascii="Arial" w:eastAsia="Times New Roman" w:hAnsi="Arial" w:cs="Arial"/>
      <w:b/>
      <w:color w:val="FFFFFF"/>
      <w:sz w:val="16"/>
      <w:szCs w:val="16"/>
    </w:rPr>
  </w:style>
  <w:style w:type="character" w:customStyle="1" w:styleId="SPSSectionHeadingChar">
    <w:name w:val="SPS Section Heading Char"/>
    <w:link w:val="SPSSectionHeading"/>
    <w:rsid w:val="0005448B"/>
    <w:rPr>
      <w:rFonts w:ascii="Arial" w:eastAsia="Times New Roman" w:hAnsi="Arial" w:cs="Tahoma"/>
      <w:b/>
      <w:color w:val="0070C0"/>
      <w:sz w:val="24"/>
      <w:szCs w:val="24"/>
    </w:rPr>
  </w:style>
  <w:style w:type="paragraph" w:customStyle="1" w:styleId="SPSBodyText">
    <w:name w:val="SPS Body Text"/>
    <w:basedOn w:val="Normal"/>
    <w:link w:val="SPSBodyTextChar"/>
    <w:qFormat/>
    <w:rsid w:val="0005448B"/>
    <w:pPr>
      <w:spacing w:after="0" w:line="240" w:lineRule="auto"/>
    </w:pPr>
    <w:rPr>
      <w:rFonts w:ascii="Arial" w:hAnsi="Arial" w:cs="Tahoma"/>
      <w:color w:val="262626"/>
      <w:kern w:val="0"/>
      <w:lang w:val="en-US" w:eastAsia="en-US"/>
      <w14:ligatures w14:val="none"/>
      <w14:cntxtAlts w14:val="0"/>
    </w:rPr>
  </w:style>
  <w:style w:type="character" w:customStyle="1" w:styleId="SPSBodyTextChar">
    <w:name w:val="SPS Body Text Char"/>
    <w:link w:val="SPSBodyText"/>
    <w:rsid w:val="0005448B"/>
    <w:rPr>
      <w:rFonts w:ascii="Arial" w:eastAsia="Times New Roman" w:hAnsi="Arial" w:cs="Tahoma"/>
      <w:color w:val="262626"/>
      <w:sz w:val="20"/>
      <w:szCs w:val="20"/>
    </w:rPr>
  </w:style>
  <w:style w:type="paragraph" w:customStyle="1" w:styleId="SPSTitle">
    <w:name w:val="SPS Title"/>
    <w:basedOn w:val="SPSHeading"/>
    <w:link w:val="SPSTitleChar"/>
    <w:qFormat/>
    <w:rsid w:val="0005448B"/>
    <w:pPr>
      <w:spacing w:after="0" w:line="240" w:lineRule="auto"/>
      <w:ind w:left="720"/>
    </w:pPr>
    <w:rPr>
      <w:kern w:val="0"/>
      <w:sz w:val="96"/>
      <w:szCs w:val="96"/>
      <w14:ligatures w14:val="none"/>
      <w14:cntxtAlts w14:val="0"/>
    </w:rPr>
  </w:style>
  <w:style w:type="character" w:customStyle="1" w:styleId="SPSTitleChar">
    <w:name w:val="SPS Title Char"/>
    <w:link w:val="SPSTitle"/>
    <w:rsid w:val="0005448B"/>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05448B"/>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05448B"/>
    <w:rPr>
      <w:rFonts w:ascii="Arial" w:eastAsia="Times New Roman" w:hAnsi="Arial" w:cs="Arial"/>
      <w:b/>
      <w:color w:val="A6A6A6"/>
      <w:sz w:val="20"/>
      <w:szCs w:val="20"/>
    </w:rPr>
  </w:style>
  <w:style w:type="paragraph" w:styleId="TOCHeading">
    <w:name w:val="TOC Heading"/>
    <w:basedOn w:val="Heading1"/>
    <w:next w:val="Normal"/>
    <w:uiPriority w:val="39"/>
    <w:unhideWhenUsed/>
    <w:qFormat/>
    <w:rsid w:val="001E3DA2"/>
    <w:pPr>
      <w:spacing w:line="259" w:lineRule="auto"/>
      <w:outlineLvl w:val="9"/>
    </w:pPr>
    <w:rPr>
      <w:kern w:val="0"/>
      <w:lang w:val="en-US" w:eastAsia="en-US"/>
      <w14:ligatures w14:val="none"/>
      <w14:cntxtAlts w14:val="0"/>
    </w:rPr>
  </w:style>
  <w:style w:type="character" w:customStyle="1" w:styleId="UnresolvedMention">
    <w:name w:val="Unresolved Mention"/>
    <w:basedOn w:val="DefaultParagraphFont"/>
    <w:uiPriority w:val="99"/>
    <w:semiHidden/>
    <w:unhideWhenUsed/>
    <w:rsid w:val="00684864"/>
    <w:rPr>
      <w:color w:val="605E5C"/>
      <w:shd w:val="clear" w:color="auto" w:fill="E1DFDD"/>
    </w:rPr>
  </w:style>
  <w:style w:type="paragraph" w:styleId="TOC1">
    <w:name w:val="toc 1"/>
    <w:basedOn w:val="Normal"/>
    <w:next w:val="Normal"/>
    <w:autoRedefine/>
    <w:uiPriority w:val="39"/>
    <w:unhideWhenUsed/>
    <w:rsid w:val="0001650E"/>
    <w:pPr>
      <w:spacing w:after="100"/>
    </w:pPr>
  </w:style>
  <w:style w:type="paragraph" w:styleId="TOC2">
    <w:name w:val="toc 2"/>
    <w:basedOn w:val="Normal"/>
    <w:next w:val="Normal"/>
    <w:autoRedefine/>
    <w:uiPriority w:val="39"/>
    <w:unhideWhenUsed/>
    <w:rsid w:val="0001650E"/>
    <w:pPr>
      <w:spacing w:after="100"/>
      <w:ind w:left="200"/>
    </w:pPr>
  </w:style>
  <w:style w:type="paragraph" w:customStyle="1" w:styleId="inset2">
    <w:name w:val="inset2"/>
    <w:basedOn w:val="Normal"/>
    <w:rsid w:val="00FE2B7E"/>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customStyle="1" w:styleId="NoSpacingChar">
    <w:name w:val="No Spacing Char"/>
    <w:basedOn w:val="DefaultParagraphFont"/>
    <w:link w:val="NoSpacing"/>
    <w:uiPriority w:val="1"/>
    <w:rsid w:val="0068442B"/>
    <w:rPr>
      <w:rFonts w:ascii="Futura-Medium" w:eastAsia="Futura-Medium" w:hAnsi="Futura-Medium" w:cs="Futura-Medium"/>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teacher@barming.kent.sch.uk" TargetMode="External"/><Relationship Id="rId18" Type="http://schemas.openxmlformats.org/officeDocument/2006/relationships/hyperlink" Target="https://www.gov.uk/government/organisations/ofqual/about/complaints-procedure" TargetMode="External"/><Relationship Id="rId3" Type="http://schemas.openxmlformats.org/officeDocument/2006/relationships/customXml" Target="../customXml/item3.xml"/><Relationship Id="rId21" Type="http://schemas.openxmlformats.org/officeDocument/2006/relationships/hyperlink" Target="http://www.teachersupport.info" TargetMode="External"/><Relationship Id="rId7" Type="http://schemas.openxmlformats.org/officeDocument/2006/relationships/settings" Target="settings.xml"/><Relationship Id="rId12" Type="http://schemas.openxmlformats.org/officeDocument/2006/relationships/hyperlink" Target="mailto:dburgess@allington.kent.sch.uk" TargetMode="External"/><Relationship Id="rId17" Type="http://schemas.openxmlformats.org/officeDocument/2006/relationships/hyperlink" Target="http://www.lgo.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whistleblowing@ofsted.gov.uk" TargetMode="External"/><Relationship Id="rId20" Type="http://schemas.openxmlformats.org/officeDocument/2006/relationships/hyperlink" Target="http://www.gov.uk/government/publications/blowing-the-whistle-list-of-prescribed-people-and-bodies--2/whistleblowing-list-of-prescribed-people-and-bod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form.education.gov.uk/service/Contact_the_Department_for_Educatio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wnorth@barming.kent.sch.uk" TargetMode="External"/><Relationship Id="rId22" Type="http://schemas.openxmlformats.org/officeDocument/2006/relationships/hyperlink" Target="http://www.citizensadv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IkenPrecedents xmlns="f70ac4ef-f8a6-4079-a88f-39c320515512" xsi:nil="true"/>
    <JaneHall xmlns="f70ac4ef-f8a6-4079-a88f-39c320515512" xsi:nil="true"/>
    <TaxCatchAll xmlns="c76590ec-ded3-4811-8a35-98bcbe65237e" xsi:nil="true"/>
    <lcf76f155ced4ddcb4097134ff3c332f xmlns="f70ac4ef-f8a6-4079-a88f-39c320515512">
      <Terms xmlns="http://schemas.microsoft.com/office/infopath/2007/PartnerControls"/>
    </lcf76f155ced4ddcb4097134ff3c332f>
    <Note xmlns="f70ac4ef-f8a6-4079-a88f-39c32051551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23" ma:contentTypeDescription="Create a new document." ma:contentTypeScope="" ma:versionID="54156b0a6e6bc9d19a6a6eb56e703edb">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ad944f5b11981de2525d53b0b13472f6" ns2:_="" ns3:_="">
    <xsd:import namespace="f70ac4ef-f8a6-4079-a88f-39c320515512"/>
    <xsd:import namespace="c76590ec-ded3-4811-8a35-98bcbe65237e"/>
    <xsd:element name="properties">
      <xsd:complexType>
        <xsd:sequence>
          <xsd:element name="documentManagement">
            <xsd:complexType>
              <xsd:all>
                <xsd:element ref="ns2:JaneHall" minOccurs="0"/>
                <xsd:element ref="ns2:InIkenPrecedent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JaneHall" ma:index="2" nillable="true" ma:displayName="Jane Hall" ma:description="In Precedents&#10;" ma:format="Dropdown" ma:internalName="JaneHall" ma:readOnly="false">
      <xsd:simpleType>
        <xsd:restriction base="dms:Text">
          <xsd:maxLength value="255"/>
        </xsd:restriction>
      </xsd:simpleType>
    </xsd:element>
    <xsd:element name="InIkenPrecedents" ma:index="3" nillable="true" ma:displayName="Relevant Commentary" ma:format="Dropdown" ma:internalName="InIkenPrecedents">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hidden="true" ma:internalName="MediaServiceKeyPoints" ma:readOnly="true">
      <xsd:simpleType>
        <xsd:restriction base="dms:Note"/>
      </xsd:simpleType>
    </xsd:element>
    <xsd:element name="MediaServiceAutoTags" ma:index="15" nillable="true" ma:displayName="Tags" ma:hidden="true" ma:internalName="MediaServiceAutoTags"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Note" ma:index="25" nillable="true" ma:displayName="Note" ma:description="Upload example emails which can be used to create email templa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4b97998d-bbeb-468d-9192-401d22359834}" ma:internalName="TaxCatchAll" ma:showField="CatchAllData" ma:web="c76590ec-ded3-4811-8a35-98bcbe652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http://purl.org/dc/elements/1.1/"/>
    <ds:schemaRef ds:uri="http://schemas.microsoft.com/office/2006/metadata/properties"/>
    <ds:schemaRef ds:uri="http://purl.org/dc/terms/"/>
    <ds:schemaRef ds:uri="f70ac4ef-f8a6-4079-a88f-39c320515512"/>
    <ds:schemaRef ds:uri="http://schemas.openxmlformats.org/package/2006/metadata/core-properties"/>
    <ds:schemaRef ds:uri="http://schemas.microsoft.com/office/2006/documentManagement/types"/>
    <ds:schemaRef ds:uri="http://schemas.microsoft.com/office/infopath/2007/PartnerControls"/>
    <ds:schemaRef ds:uri="c76590ec-ded3-4811-8a35-98bcbe65237e"/>
    <ds:schemaRef ds:uri="http://www.w3.org/XML/1998/namespace"/>
    <ds:schemaRef ds:uri="http://purl.org/dc/dcmitype/"/>
  </ds:schemaRefs>
</ds:datastoreItem>
</file>

<file path=customXml/itemProps2.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3.xml><?xml version="1.0" encoding="utf-8"?>
<ds:datastoreItem xmlns:ds="http://schemas.openxmlformats.org/officeDocument/2006/customXml" ds:itemID="{8B84C509-E37B-4D67-B5B0-A2C63C3F0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F1F8FF-F2D9-4C29-85B1-D68323B17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5E9FDECA</Template>
  <TotalTime>0</TotalTime>
  <Pages>12</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Mrs Young</cp:lastModifiedBy>
  <cp:revision>2</cp:revision>
  <dcterms:created xsi:type="dcterms:W3CDTF">2023-06-21T11:58:00Z</dcterms:created>
  <dcterms:modified xsi:type="dcterms:W3CDTF">2023-06-21T11:58:00Z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ies>
</file>